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321" w:rsidRPr="00116B56" w:rsidRDefault="008A1321" w:rsidP="0099217F">
      <w:pPr>
        <w:shd w:val="clear" w:color="auto" w:fill="FFFFFF"/>
        <w:spacing w:before="528"/>
        <w:ind w:firstLine="567"/>
        <w:jc w:val="center"/>
        <w:rPr>
          <w:b/>
          <w:bCs/>
        </w:rPr>
      </w:pPr>
      <w:r w:rsidRPr="00116B56">
        <w:rPr>
          <w:b/>
          <w:bCs/>
          <w:color w:val="000000"/>
          <w:spacing w:val="-2"/>
        </w:rPr>
        <w:t>ПРОЕКТ НА ДОГОВОР</w:t>
      </w:r>
    </w:p>
    <w:p w:rsidR="008A1321" w:rsidRPr="00116B56" w:rsidRDefault="008A1321" w:rsidP="0099217F">
      <w:pPr>
        <w:shd w:val="clear" w:color="auto" w:fill="FFFFFF"/>
        <w:tabs>
          <w:tab w:val="left" w:leader="dot" w:pos="1128"/>
          <w:tab w:val="left" w:leader="dot" w:pos="2150"/>
        </w:tabs>
        <w:spacing w:before="269"/>
        <w:ind w:firstLine="567"/>
        <w:jc w:val="center"/>
      </w:pPr>
      <w:r w:rsidRPr="00116B56">
        <w:rPr>
          <w:b/>
          <w:bCs/>
          <w:color w:val="000000"/>
        </w:rPr>
        <w:t>№</w:t>
      </w:r>
      <w:r w:rsidRPr="00116B56">
        <w:rPr>
          <w:b/>
          <w:bCs/>
          <w:color w:val="000000"/>
        </w:rPr>
        <w:tab/>
        <w:t>/</w:t>
      </w:r>
      <w:r w:rsidRPr="00116B56">
        <w:rPr>
          <w:b/>
          <w:bCs/>
          <w:color w:val="000000"/>
        </w:rPr>
        <w:tab/>
      </w:r>
      <w:r w:rsidRPr="00116B56">
        <w:rPr>
          <w:b/>
          <w:bCs/>
          <w:color w:val="000000"/>
          <w:spacing w:val="-2"/>
        </w:rPr>
        <w:t>2016 г.</w:t>
      </w:r>
    </w:p>
    <w:p w:rsidR="008A1321" w:rsidRPr="00116B56" w:rsidRDefault="008A1321" w:rsidP="0099217F">
      <w:pPr>
        <w:shd w:val="clear" w:color="auto" w:fill="FFFFFF"/>
        <w:tabs>
          <w:tab w:val="left" w:leader="dot" w:pos="2582"/>
        </w:tabs>
        <w:spacing w:before="394"/>
        <w:ind w:firstLine="567"/>
      </w:pPr>
      <w:r w:rsidRPr="00116B56">
        <w:rPr>
          <w:color w:val="000000"/>
          <w:spacing w:val="-5"/>
        </w:rPr>
        <w:t>Днес,</w:t>
      </w:r>
      <w:r w:rsidRPr="00116B56">
        <w:rPr>
          <w:color w:val="000000"/>
        </w:rPr>
        <w:tab/>
        <w:t xml:space="preserve">      </w:t>
      </w:r>
      <w:r w:rsidRPr="00116B56">
        <w:rPr>
          <w:b/>
          <w:bCs/>
          <w:color w:val="000000"/>
          <w:spacing w:val="-1"/>
        </w:rPr>
        <w:t xml:space="preserve">2016 г., </w:t>
      </w:r>
      <w:r w:rsidRPr="00116B56">
        <w:rPr>
          <w:color w:val="000000"/>
          <w:spacing w:val="-1"/>
        </w:rPr>
        <w:t>в гр. Свиленград между:</w:t>
      </w:r>
    </w:p>
    <w:p w:rsidR="008A1321" w:rsidRPr="00116B56" w:rsidRDefault="008A1321" w:rsidP="0099217F">
      <w:pPr>
        <w:shd w:val="clear" w:color="auto" w:fill="FFFFFF"/>
        <w:tabs>
          <w:tab w:val="left" w:pos="560"/>
        </w:tabs>
        <w:ind w:firstLine="567"/>
        <w:jc w:val="both"/>
        <w:rPr>
          <w:b/>
          <w:bCs/>
        </w:rPr>
      </w:pPr>
    </w:p>
    <w:p w:rsidR="008A1321" w:rsidRPr="00116B56" w:rsidRDefault="008A1321" w:rsidP="0099217F">
      <w:pPr>
        <w:shd w:val="clear" w:color="auto" w:fill="FFFFFF"/>
        <w:tabs>
          <w:tab w:val="left" w:leader="dot" w:pos="0"/>
          <w:tab w:val="left" w:pos="560"/>
        </w:tabs>
        <w:ind w:firstLine="567"/>
        <w:jc w:val="both"/>
        <w:rPr>
          <w:spacing w:val="-1"/>
        </w:rPr>
      </w:pPr>
      <w:r w:rsidRPr="00116B56">
        <w:rPr>
          <w:b/>
          <w:bCs/>
          <w:spacing w:val="-2"/>
        </w:rPr>
        <w:tab/>
      </w:r>
      <w:r w:rsidRPr="00116B56">
        <w:rPr>
          <w:spacing w:val="-2"/>
        </w:rPr>
        <w:t>На основание проведена открита  процедура за възлагане на обществена поръчка  по реда на ЗОП и Решение № .......... на Управителя на „МБАЛ-Свиленград” ЕООД,   днес…………..</w:t>
      </w:r>
      <w:r w:rsidRPr="00116B56">
        <w:rPr>
          <w:spacing w:val="-1"/>
        </w:rPr>
        <w:t>г. в гр.Свиленград между:</w:t>
      </w:r>
    </w:p>
    <w:p w:rsidR="008A1321" w:rsidRPr="00116B56" w:rsidRDefault="008A1321" w:rsidP="0099217F">
      <w:pPr>
        <w:shd w:val="clear" w:color="auto" w:fill="FFFFFF"/>
        <w:tabs>
          <w:tab w:val="left" w:leader="dot" w:pos="0"/>
          <w:tab w:val="left" w:pos="560"/>
        </w:tabs>
        <w:ind w:firstLine="567"/>
        <w:jc w:val="both"/>
      </w:pPr>
    </w:p>
    <w:p w:rsidR="008A1321" w:rsidRPr="00116B56" w:rsidRDefault="008A1321" w:rsidP="0099217F">
      <w:pPr>
        <w:ind w:firstLine="567"/>
        <w:jc w:val="both"/>
      </w:pPr>
      <w:r w:rsidRPr="00116B56">
        <w:rPr>
          <w:b/>
          <w:bCs/>
        </w:rPr>
        <w:t>“МБАЛ-СВИЛЕНГРАД” ЕООД</w:t>
      </w:r>
      <w:r w:rsidRPr="00116B56">
        <w:t xml:space="preserve">– представлявано от Управителя д-р Димитър Ангелов Ермов, със седалище и адрес на управление: Свиленград, ул.”Сан Стефано”№1, вписано в Търговския регистър, ЕИК: 126532456 от една страна, наричана по-долу </w:t>
      </w:r>
      <w:r w:rsidRPr="00116B56">
        <w:rPr>
          <w:b/>
          <w:bCs/>
        </w:rPr>
        <w:t>ВЪЗЛОЖИТЕЛ</w:t>
      </w:r>
      <w:r w:rsidRPr="00116B56">
        <w:t xml:space="preserve"> </w:t>
      </w:r>
    </w:p>
    <w:p w:rsidR="008A1321" w:rsidRPr="00116B56" w:rsidRDefault="008A1321" w:rsidP="0099217F">
      <w:pPr>
        <w:ind w:firstLine="567"/>
        <w:jc w:val="both"/>
      </w:pPr>
    </w:p>
    <w:p w:rsidR="008A1321" w:rsidRPr="00116B56" w:rsidRDefault="008A1321" w:rsidP="0099217F">
      <w:pPr>
        <w:ind w:firstLine="567"/>
        <w:jc w:val="both"/>
      </w:pPr>
      <w:r w:rsidRPr="00116B56">
        <w:t>и</w:t>
      </w:r>
    </w:p>
    <w:p w:rsidR="008A1321" w:rsidRPr="00116B56" w:rsidRDefault="008A1321" w:rsidP="0099217F">
      <w:pPr>
        <w:ind w:firstLine="567"/>
        <w:jc w:val="both"/>
      </w:pPr>
    </w:p>
    <w:p w:rsidR="008A1321" w:rsidRPr="00116B56" w:rsidRDefault="008A1321" w:rsidP="0099217F">
      <w:pPr>
        <w:ind w:firstLine="567"/>
        <w:jc w:val="both"/>
      </w:pPr>
      <w:r w:rsidRPr="00116B56">
        <w:tab/>
        <w:t>………………………………………………………………………, със седалище и адрес на управление:...............регистрирано.................. ЕИК:..........…………..……, представлявано от ……………………………………………………………….………………………………….…… - пълномощник, упълномощен с нотариално заверено с рег. № …………/…………..………………. от нотариус с рег. № …………….. на Нот.камара, наричано по-долу за краткост „</w:t>
      </w:r>
      <w:r w:rsidRPr="00116B56">
        <w:rPr>
          <w:b/>
          <w:bCs/>
        </w:rPr>
        <w:t>ИЗПЪЛНИТЕЛ“,</w:t>
      </w:r>
      <w:r w:rsidRPr="00116B56">
        <w:t xml:space="preserve"> от друга страна,</w:t>
      </w:r>
    </w:p>
    <w:p w:rsidR="008A1321" w:rsidRPr="00116B56" w:rsidRDefault="008A1321" w:rsidP="0099217F">
      <w:pPr>
        <w:ind w:firstLine="567"/>
      </w:pPr>
    </w:p>
    <w:p w:rsidR="008A1321" w:rsidRPr="00116B56" w:rsidRDefault="008A1321" w:rsidP="0099217F">
      <w:pPr>
        <w:ind w:firstLine="567"/>
        <w:jc w:val="both"/>
      </w:pPr>
      <w:r w:rsidRPr="00116B56">
        <w:t>се сключи настоящият договор за възлагане на обществена поръчка, наричан по-долу за краткост „Договор“, с предмет:</w:t>
      </w:r>
      <w:r w:rsidRPr="00116B56">
        <w:rPr>
          <w:color w:val="000000"/>
          <w:spacing w:val="6"/>
        </w:rPr>
        <w:t xml:space="preserve"> "Доставка, монтаж, пускане в експлоатация и гаранционна поддръжка на медицинска апаратура </w:t>
      </w:r>
      <w:r w:rsidRPr="00116B56">
        <w:rPr>
          <w:caps/>
          <w:color w:val="000000"/>
        </w:rPr>
        <w:t>–</w:t>
      </w:r>
      <w:r w:rsidRPr="00116B56">
        <w:rPr>
          <w:color w:val="000000"/>
        </w:rPr>
        <w:t xml:space="preserve"> Специализирана апаратура за съвременна ултразвукова диагностика предназначена за кардиологичен сектор във Вътрешно отделение на  „МБАЛ-Свиленград”ЕООД</w:t>
      </w:r>
      <w:r w:rsidRPr="00116B56">
        <w:rPr>
          <w:b/>
          <w:bCs/>
          <w:color w:val="000000"/>
        </w:rPr>
        <w:t>”</w:t>
      </w:r>
    </w:p>
    <w:p w:rsidR="008A1321" w:rsidRPr="00116B56" w:rsidRDefault="008A1321" w:rsidP="0099217F">
      <w:pPr>
        <w:ind w:firstLine="567"/>
        <w:jc w:val="both"/>
      </w:pPr>
    </w:p>
    <w:p w:rsidR="008A1321" w:rsidRPr="00116B56" w:rsidRDefault="008A1321" w:rsidP="0099217F">
      <w:pPr>
        <w:ind w:firstLine="567"/>
        <w:jc w:val="both"/>
      </w:pPr>
      <w:r w:rsidRPr="00116B56">
        <w:t>Страните се споразумяха за следното</w:t>
      </w:r>
    </w:p>
    <w:p w:rsidR="008A1321" w:rsidRPr="00116B56" w:rsidRDefault="008A1321" w:rsidP="00116B56">
      <w:pPr>
        <w:shd w:val="clear" w:color="auto" w:fill="FFFFFF"/>
        <w:tabs>
          <w:tab w:val="left" w:pos="3619"/>
        </w:tabs>
        <w:spacing w:before="398"/>
        <w:ind w:firstLine="567"/>
        <w:jc w:val="center"/>
      </w:pPr>
      <w:r w:rsidRPr="00116B56">
        <w:rPr>
          <w:b/>
          <w:bCs/>
          <w:color w:val="000000"/>
          <w:spacing w:val="-10"/>
          <w:lang w:val="en-US"/>
        </w:rPr>
        <w:t>I.</w:t>
      </w:r>
      <w:r w:rsidRPr="00116B56">
        <w:rPr>
          <w:b/>
          <w:bCs/>
          <w:color w:val="000000"/>
        </w:rPr>
        <w:t>Предмет и срок на договора</w:t>
      </w:r>
    </w:p>
    <w:p w:rsidR="008A1321" w:rsidRPr="00116B56" w:rsidRDefault="008A1321" w:rsidP="0099217F">
      <w:pPr>
        <w:ind w:firstLine="567"/>
        <w:jc w:val="both"/>
      </w:pPr>
      <w:r w:rsidRPr="00116B56">
        <w:rPr>
          <w:color w:val="000000"/>
          <w:spacing w:val="-14"/>
        </w:rPr>
        <w:t>1.1.</w:t>
      </w:r>
      <w:r w:rsidRPr="00116B56">
        <w:rPr>
          <w:color w:val="000000"/>
        </w:rPr>
        <w:tab/>
      </w:r>
      <w:r w:rsidRPr="00116B56">
        <w:rPr>
          <w:color w:val="000000"/>
          <w:spacing w:val="1"/>
        </w:rPr>
        <w:t xml:space="preserve">Възложителят възлага, а Изпълнителят се задължава срещу възнаграждение да </w:t>
      </w:r>
      <w:r w:rsidRPr="00116B56">
        <w:rPr>
          <w:color w:val="000000"/>
        </w:rPr>
        <w:t xml:space="preserve">достави, монтира, въведе в експлоатация, обучи персонала за работа и осигури гаранционна </w:t>
      </w:r>
      <w:r w:rsidRPr="00116B56">
        <w:rPr>
          <w:color w:val="000000"/>
          <w:spacing w:val="2"/>
        </w:rPr>
        <w:t xml:space="preserve">поддръжка на апаратурата </w:t>
      </w:r>
      <w:r w:rsidRPr="00116B56">
        <w:rPr>
          <w:color w:val="000000"/>
          <w:spacing w:val="-5"/>
        </w:rPr>
        <w:t xml:space="preserve">наричана за краткост „стока", съгласно </w:t>
      </w:r>
      <w:r w:rsidRPr="00116B56">
        <w:rPr>
          <w:b/>
          <w:bCs/>
        </w:rPr>
        <w:t xml:space="preserve">ПРЕДЛОЖЕНИЕ за изпълнение на поръчката </w:t>
      </w:r>
      <w:r w:rsidRPr="00116B56">
        <w:rPr>
          <w:color w:val="000000"/>
          <w:spacing w:val="-2"/>
        </w:rPr>
        <w:t>/Образец №3 /, неразделна част от настоящия договор;</w:t>
      </w:r>
    </w:p>
    <w:p w:rsidR="008A1321" w:rsidRPr="00116B56" w:rsidRDefault="008A1321" w:rsidP="0099217F">
      <w:pPr>
        <w:widowControl w:val="0"/>
        <w:numPr>
          <w:ilvl w:val="0"/>
          <w:numId w:val="1"/>
        </w:numPr>
        <w:shd w:val="clear" w:color="auto" w:fill="FFFFFF"/>
        <w:tabs>
          <w:tab w:val="left" w:pos="1152"/>
        </w:tabs>
        <w:suppressAutoHyphens w:val="0"/>
        <w:autoSpaceDE w:val="0"/>
        <w:autoSpaceDN w:val="0"/>
        <w:adjustRightInd w:val="0"/>
        <w:spacing w:line="274" w:lineRule="exact"/>
        <w:ind w:left="432" w:hanging="432"/>
        <w:jc w:val="both"/>
        <w:rPr>
          <w:color w:val="000000"/>
          <w:spacing w:val="-14"/>
        </w:rPr>
      </w:pPr>
      <w:r w:rsidRPr="00116B56">
        <w:rPr>
          <w:color w:val="000000"/>
          <w:spacing w:val="-1"/>
        </w:rPr>
        <w:t xml:space="preserve">Срокът на договора е до изпълнение на възложените по него дейности свързани с </w:t>
      </w:r>
      <w:r w:rsidRPr="00116B56">
        <w:rPr>
          <w:color w:val="000000"/>
          <w:spacing w:val="9"/>
        </w:rPr>
        <w:t xml:space="preserve">доставката, монтажа, пускането в експлоатация, обучението на персонала за работа с </w:t>
      </w:r>
      <w:r w:rsidRPr="00116B56">
        <w:rPr>
          <w:color w:val="000000"/>
          <w:spacing w:val="-1"/>
        </w:rPr>
        <w:t>апаратурата и заплащането на стоката.</w:t>
      </w:r>
    </w:p>
    <w:p w:rsidR="008A1321" w:rsidRPr="00116B56" w:rsidRDefault="008A1321" w:rsidP="0099217F">
      <w:pPr>
        <w:widowControl w:val="0"/>
        <w:numPr>
          <w:ilvl w:val="0"/>
          <w:numId w:val="1"/>
        </w:numPr>
        <w:shd w:val="clear" w:color="auto" w:fill="FFFFFF"/>
        <w:tabs>
          <w:tab w:val="left" w:pos="1152"/>
          <w:tab w:val="left" w:leader="dot" w:pos="9528"/>
        </w:tabs>
        <w:suppressAutoHyphens w:val="0"/>
        <w:autoSpaceDE w:val="0"/>
        <w:autoSpaceDN w:val="0"/>
        <w:adjustRightInd w:val="0"/>
        <w:spacing w:line="274" w:lineRule="exact"/>
        <w:ind w:left="432" w:hanging="432"/>
        <w:jc w:val="both"/>
        <w:rPr>
          <w:color w:val="000000"/>
          <w:spacing w:val="-14"/>
        </w:rPr>
      </w:pPr>
      <w:r w:rsidRPr="00116B56">
        <w:rPr>
          <w:color w:val="000000"/>
          <w:spacing w:val="2"/>
        </w:rPr>
        <w:t xml:space="preserve">Стоката е с гаранционен срок, посочен в офертата на Изпълнителя  и е </w:t>
      </w:r>
      <w:r w:rsidRPr="00116B56">
        <w:rPr>
          <w:color w:val="000000"/>
        </w:rPr>
        <w:tab/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</w:rPr>
      </w:pPr>
      <w:r w:rsidRPr="00116B56">
        <w:rPr>
          <w:color w:val="000000"/>
          <w:spacing w:val="-1"/>
        </w:rPr>
        <w:t xml:space="preserve">месеца. В рамките на този гаранционен срок и при спазени гаранционни  условия </w:t>
      </w:r>
      <w:r w:rsidRPr="00116B56">
        <w:rPr>
          <w:color w:val="000000"/>
        </w:rPr>
        <w:t xml:space="preserve">Изпълнителят се задължава да извършва всички ремонти и подмяна на повредени елементи </w:t>
      </w:r>
      <w:r w:rsidRPr="00116B56">
        <w:rPr>
          <w:color w:val="000000"/>
          <w:spacing w:val="1"/>
        </w:rPr>
        <w:t xml:space="preserve">за своя сметка, а при установяване на неотстранима повреда да достави нова апаратура със </w:t>
      </w:r>
      <w:r w:rsidRPr="00116B56">
        <w:rPr>
          <w:color w:val="000000"/>
          <w:spacing w:val="-1"/>
        </w:rPr>
        <w:t>същите или по-добри характеристики за негова сметка.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  <w:rPr>
          <w:i/>
          <w:iCs/>
        </w:rPr>
      </w:pPr>
      <w:r w:rsidRPr="00116B56">
        <w:rPr>
          <w:color w:val="000000"/>
          <w:spacing w:val="-1"/>
        </w:rPr>
        <w:t>1.3.1</w:t>
      </w:r>
      <w:r w:rsidRPr="00116B56">
        <w:t xml:space="preserve"> При необходимост от извършване на гаранционен ремонт, същият  се осъществява в срок до ..... (..........) дни, считано от деня на подадена от  възложителя заявка</w:t>
      </w:r>
      <w:r w:rsidRPr="00116B56">
        <w:rPr>
          <w:i/>
          <w:iCs/>
        </w:rPr>
        <w:t>.</w:t>
      </w:r>
    </w:p>
    <w:p w:rsidR="008A1321" w:rsidRPr="00116B56" w:rsidRDefault="008A1321" w:rsidP="0099217F">
      <w:pPr>
        <w:pStyle w:val="ListParagraph"/>
        <w:numPr>
          <w:ilvl w:val="2"/>
          <w:numId w:val="8"/>
        </w:numPr>
        <w:overflowPunct w:val="0"/>
        <w:autoSpaceDE w:val="0"/>
        <w:autoSpaceDN w:val="0"/>
        <w:adjustRightInd w:val="0"/>
        <w:ind w:left="0" w:firstLine="567"/>
        <w:jc w:val="both"/>
        <w:rPr>
          <w:i/>
          <w:iCs/>
        </w:rPr>
      </w:pPr>
      <w:r w:rsidRPr="00116B56">
        <w:t>При необходимост от доставка на резервна част, неналична на територията на Република България, срокът на доставка на частта и извършване на ремонта е до ..... (................) работни дни, считано от датата на подписване на двустранен констативен протокол с описване в него на повредата и необходимите за ремонта .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</w:p>
    <w:p w:rsidR="008A1321" w:rsidRPr="00116B56" w:rsidRDefault="008A1321" w:rsidP="00116B56">
      <w:pPr>
        <w:shd w:val="clear" w:color="auto" w:fill="FFFFFF"/>
        <w:tabs>
          <w:tab w:val="left" w:pos="3523"/>
        </w:tabs>
        <w:spacing w:before="283"/>
        <w:ind w:firstLine="567"/>
        <w:jc w:val="center"/>
      </w:pPr>
      <w:r w:rsidRPr="00116B56">
        <w:rPr>
          <w:b/>
          <w:bCs/>
          <w:color w:val="000000"/>
          <w:spacing w:val="-6"/>
        </w:rPr>
        <w:t>II.</w:t>
      </w:r>
      <w:r w:rsidRPr="00116B56">
        <w:rPr>
          <w:b/>
          <w:bCs/>
          <w:color w:val="000000"/>
        </w:rPr>
        <w:t>Цена и начин на плащане</w:t>
      </w:r>
    </w:p>
    <w:p w:rsidR="008A1321" w:rsidRPr="00116B56" w:rsidRDefault="008A1321" w:rsidP="0099217F">
      <w:pPr>
        <w:shd w:val="clear" w:color="auto" w:fill="FFFFFF"/>
        <w:tabs>
          <w:tab w:val="left" w:leader="dot" w:pos="0"/>
        </w:tabs>
        <w:spacing w:before="216" w:line="274" w:lineRule="exact"/>
        <w:ind w:firstLine="567"/>
        <w:jc w:val="both"/>
      </w:pPr>
      <w:r w:rsidRPr="00116B56">
        <w:rPr>
          <w:color w:val="000000"/>
          <w:spacing w:val="6"/>
        </w:rPr>
        <w:t>2.1.  Цената на стоката е в размер ……..…</w:t>
      </w:r>
      <w:r w:rsidRPr="00116B56">
        <w:rPr>
          <w:color w:val="000000"/>
        </w:rPr>
        <w:tab/>
      </w:r>
      <w:r w:rsidRPr="00116B56">
        <w:rPr>
          <w:color w:val="000000"/>
          <w:spacing w:val="3"/>
        </w:rPr>
        <w:t>лв. /словом</w:t>
      </w:r>
      <w:r w:rsidRPr="00116B56">
        <w:rPr>
          <w:color w:val="000000"/>
        </w:rPr>
        <w:tab/>
        <w:t xml:space="preserve"> </w:t>
      </w:r>
      <w:r w:rsidRPr="00116B56">
        <w:rPr>
          <w:color w:val="000000"/>
          <w:spacing w:val="6"/>
        </w:rPr>
        <w:t xml:space="preserve">/ без </w:t>
      </w:r>
      <w:r w:rsidRPr="00116B56">
        <w:rPr>
          <w:color w:val="000000"/>
          <w:spacing w:val="2"/>
        </w:rPr>
        <w:t xml:space="preserve">ДДС или ……………… </w:t>
      </w:r>
      <w:r w:rsidRPr="00116B56">
        <w:rPr>
          <w:color w:val="000000"/>
          <w:spacing w:val="8"/>
        </w:rPr>
        <w:t>лв./словом</w:t>
      </w:r>
      <w:r w:rsidRPr="00116B56">
        <w:rPr>
          <w:color w:val="000000"/>
        </w:rPr>
        <w:tab/>
      </w:r>
      <w:r w:rsidRPr="00116B56">
        <w:rPr>
          <w:color w:val="000000"/>
          <w:spacing w:val="6"/>
        </w:rPr>
        <w:t xml:space="preserve">/с вкл. ДДС   посочена в </w:t>
      </w:r>
      <w:r w:rsidRPr="00116B56">
        <w:rPr>
          <w:color w:val="000000"/>
          <w:spacing w:val="2"/>
        </w:rPr>
        <w:t xml:space="preserve">ценовото предложение на Изпълнителя, което е неразделна част от настоящия договор. </w:t>
      </w:r>
      <w:r w:rsidRPr="00116B56">
        <w:rPr>
          <w:color w:val="000000"/>
        </w:rPr>
        <w:t>Цената е фиксирана в договора и не подлежи на промяна за срока на действието му.</w:t>
      </w:r>
    </w:p>
    <w:p w:rsidR="008A1321" w:rsidRPr="00116B56" w:rsidRDefault="008A1321" w:rsidP="0099217F">
      <w:pPr>
        <w:shd w:val="clear" w:color="auto" w:fill="FFFFFF"/>
        <w:tabs>
          <w:tab w:val="left" w:leader="dot" w:pos="8395"/>
        </w:tabs>
        <w:spacing w:line="274" w:lineRule="exact"/>
        <w:ind w:firstLine="567"/>
        <w:jc w:val="both"/>
      </w:pPr>
      <w:r w:rsidRPr="00116B56">
        <w:rPr>
          <w:color w:val="000000"/>
          <w:spacing w:val="4"/>
        </w:rPr>
        <w:t xml:space="preserve">2.2. Посочената цена включва всички разходи за доставка, монтаж, пускане в </w:t>
      </w:r>
      <w:r w:rsidRPr="00116B56">
        <w:rPr>
          <w:color w:val="000000"/>
          <w:spacing w:val="-1"/>
        </w:rPr>
        <w:t>експлоатация, обучение на персонала и гаранционна поддръжка за срок от….</w:t>
      </w:r>
      <w:r w:rsidRPr="00116B56">
        <w:rPr>
          <w:color w:val="000000"/>
        </w:rPr>
        <w:tab/>
      </w:r>
      <w:r w:rsidRPr="00116B56">
        <w:rPr>
          <w:color w:val="000000"/>
          <w:spacing w:val="-5"/>
        </w:rPr>
        <w:t>месеца.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rPr>
          <w:color w:val="000000"/>
          <w:spacing w:val="8"/>
        </w:rPr>
        <w:t>2.3. Плащането се извършва в български лева от „МБАЛ-Свиленград”ЕООД</w:t>
      </w:r>
      <w:r w:rsidRPr="00116B56">
        <w:rPr>
          <w:color w:val="000000"/>
          <w:spacing w:val="7"/>
        </w:rPr>
        <w:t xml:space="preserve">, по банков път, съгласно </w:t>
      </w:r>
      <w:r w:rsidRPr="00116B56">
        <w:rPr>
          <w:color w:val="000000"/>
          <w:spacing w:val="-1"/>
        </w:rPr>
        <w:t xml:space="preserve">офертната цена в лева по сметката на Изпълнителя </w:t>
      </w:r>
      <w:r w:rsidRPr="00116B56">
        <w:rPr>
          <w:b/>
          <w:bCs/>
          <w:color w:val="000000"/>
          <w:spacing w:val="-1"/>
        </w:rPr>
        <w:t xml:space="preserve">не по-късно от 30 календарни дни </w:t>
      </w:r>
      <w:r w:rsidRPr="00116B56">
        <w:rPr>
          <w:color w:val="000000"/>
          <w:spacing w:val="-1"/>
        </w:rPr>
        <w:t xml:space="preserve">след представяне в </w:t>
      </w:r>
      <w:r w:rsidRPr="00116B56">
        <w:rPr>
          <w:color w:val="000000"/>
          <w:spacing w:val="8"/>
        </w:rPr>
        <w:t>„МБАЛ-Свиленград”ЕООД</w:t>
      </w:r>
      <w:r w:rsidRPr="00116B56">
        <w:rPr>
          <w:color w:val="000000"/>
          <w:spacing w:val="-1"/>
        </w:rPr>
        <w:t xml:space="preserve"> на следните документи:</w:t>
      </w:r>
    </w:p>
    <w:p w:rsidR="008A1321" w:rsidRPr="00116B56" w:rsidRDefault="008A1321" w:rsidP="0099217F">
      <w:pPr>
        <w:shd w:val="clear" w:color="auto" w:fill="FFFFFF"/>
        <w:tabs>
          <w:tab w:val="left" w:pos="854"/>
        </w:tabs>
        <w:spacing w:line="274" w:lineRule="exact"/>
        <w:ind w:firstLine="567"/>
        <w:jc w:val="both"/>
      </w:pPr>
      <w:r w:rsidRPr="00116B56">
        <w:rPr>
          <w:color w:val="000000"/>
        </w:rPr>
        <w:t>-</w:t>
      </w:r>
      <w:r w:rsidRPr="00116B56">
        <w:rPr>
          <w:color w:val="000000"/>
        </w:rPr>
        <w:tab/>
        <w:t xml:space="preserve">Доставна фактура (оригинал) и 2 бр. заверени копия издадени с името и данните на </w:t>
      </w:r>
      <w:r w:rsidRPr="00116B56">
        <w:rPr>
          <w:color w:val="000000"/>
          <w:spacing w:val="8"/>
        </w:rPr>
        <w:t>„МБАЛ-Свиленград”ЕООД</w:t>
      </w:r>
      <w:r w:rsidRPr="00116B56">
        <w:rPr>
          <w:color w:val="000000"/>
        </w:rPr>
        <w:t xml:space="preserve">, гр.Свиленград, ул."Сан Стефано" № 1, ЕИК: </w:t>
      </w:r>
      <w:r w:rsidRPr="00116B56">
        <w:rPr>
          <w:color w:val="000000"/>
          <w:spacing w:val="6"/>
        </w:rPr>
        <w:t>126532456</w:t>
      </w:r>
      <w:r w:rsidRPr="00116B56">
        <w:rPr>
          <w:color w:val="000000"/>
          <w:spacing w:val="-3"/>
        </w:rPr>
        <w:t>;</w:t>
      </w:r>
    </w:p>
    <w:p w:rsidR="008A1321" w:rsidRPr="00116B56" w:rsidRDefault="008A1321" w:rsidP="0099217F">
      <w:pPr>
        <w:widowControl w:val="0"/>
        <w:numPr>
          <w:ilvl w:val="0"/>
          <w:numId w:val="2"/>
        </w:numPr>
        <w:shd w:val="clear" w:color="auto" w:fill="FFFFFF"/>
        <w:tabs>
          <w:tab w:val="left" w:pos="907"/>
        </w:tabs>
        <w:suppressAutoHyphens w:val="0"/>
        <w:autoSpaceDE w:val="0"/>
        <w:autoSpaceDN w:val="0"/>
        <w:adjustRightInd w:val="0"/>
        <w:spacing w:line="274" w:lineRule="exact"/>
        <w:ind w:left="327" w:firstLine="567"/>
        <w:jc w:val="both"/>
        <w:rPr>
          <w:color w:val="000000"/>
        </w:rPr>
      </w:pPr>
      <w:r w:rsidRPr="00116B56">
        <w:rPr>
          <w:color w:val="000000"/>
          <w:spacing w:val="2"/>
        </w:rPr>
        <w:t xml:space="preserve">Приемателно-предавателен  протокол /оригинал/,  удостоверяващ  доставката  на </w:t>
      </w:r>
      <w:r w:rsidRPr="00116B56">
        <w:rPr>
          <w:color w:val="000000"/>
          <w:spacing w:val="1"/>
        </w:rPr>
        <w:t xml:space="preserve">апаратурата,   протокол  за     извършен  монтаж     и  пускане  в  експлоатация  /оригинал/, </w:t>
      </w:r>
      <w:r w:rsidRPr="00116B56">
        <w:rPr>
          <w:color w:val="000000"/>
        </w:rPr>
        <w:t>подписани от Началник отделение по Вътрешни болести;</w:t>
      </w:r>
    </w:p>
    <w:p w:rsidR="008A1321" w:rsidRPr="00116B56" w:rsidRDefault="008A1321" w:rsidP="0099217F">
      <w:pPr>
        <w:widowControl w:val="0"/>
        <w:numPr>
          <w:ilvl w:val="0"/>
          <w:numId w:val="2"/>
        </w:numPr>
        <w:shd w:val="clear" w:color="auto" w:fill="FFFFFF"/>
        <w:tabs>
          <w:tab w:val="left" w:pos="907"/>
        </w:tabs>
        <w:suppressAutoHyphens w:val="0"/>
        <w:autoSpaceDE w:val="0"/>
        <w:autoSpaceDN w:val="0"/>
        <w:adjustRightInd w:val="0"/>
        <w:spacing w:before="5" w:line="274" w:lineRule="exact"/>
        <w:ind w:left="327" w:firstLine="567"/>
        <w:jc w:val="both"/>
        <w:rPr>
          <w:color w:val="000000"/>
        </w:rPr>
      </w:pPr>
      <w:r w:rsidRPr="00116B56">
        <w:rPr>
          <w:color w:val="000000"/>
          <w:spacing w:val="6"/>
        </w:rPr>
        <w:t xml:space="preserve">Протокол за извършено обучение на персонала /оригинал/, подписан от лицата </w:t>
      </w:r>
      <w:r w:rsidRPr="00116B56">
        <w:rPr>
          <w:color w:val="000000"/>
          <w:spacing w:val="-2"/>
        </w:rPr>
        <w:t>които са обучени.</w:t>
      </w:r>
    </w:p>
    <w:p w:rsidR="008A1321" w:rsidRPr="00116B56" w:rsidRDefault="008A1321" w:rsidP="0099217F">
      <w:pPr>
        <w:widowControl w:val="0"/>
        <w:numPr>
          <w:ilvl w:val="0"/>
          <w:numId w:val="2"/>
        </w:numPr>
        <w:shd w:val="clear" w:color="auto" w:fill="FFFFFF"/>
        <w:tabs>
          <w:tab w:val="left" w:pos="907"/>
        </w:tabs>
        <w:suppressAutoHyphens w:val="0"/>
        <w:autoSpaceDE w:val="0"/>
        <w:autoSpaceDN w:val="0"/>
        <w:adjustRightInd w:val="0"/>
        <w:spacing w:before="5" w:line="274" w:lineRule="exact"/>
        <w:ind w:left="327" w:firstLine="567"/>
        <w:jc w:val="both"/>
        <w:rPr>
          <w:color w:val="000000"/>
        </w:rPr>
      </w:pPr>
      <w:r w:rsidRPr="00116B56">
        <w:t xml:space="preserve">Гаранционна карта на апаратурата </w:t>
      </w:r>
    </w:p>
    <w:p w:rsidR="008A1321" w:rsidRPr="00116B56" w:rsidRDefault="008A1321" w:rsidP="0099217F">
      <w:pPr>
        <w:widowControl w:val="0"/>
        <w:numPr>
          <w:ilvl w:val="0"/>
          <w:numId w:val="2"/>
        </w:numPr>
        <w:shd w:val="clear" w:color="auto" w:fill="FFFFFF"/>
        <w:tabs>
          <w:tab w:val="left" w:pos="907"/>
        </w:tabs>
        <w:suppressAutoHyphens w:val="0"/>
        <w:autoSpaceDE w:val="0"/>
        <w:autoSpaceDN w:val="0"/>
        <w:adjustRightInd w:val="0"/>
        <w:spacing w:before="5" w:line="274" w:lineRule="exact"/>
        <w:ind w:left="327" w:firstLine="567"/>
        <w:jc w:val="both"/>
        <w:rPr>
          <w:color w:val="000000"/>
        </w:rPr>
      </w:pPr>
      <w:r w:rsidRPr="00116B56">
        <w:t xml:space="preserve"> Ръководство за употреба на български език</w:t>
      </w:r>
    </w:p>
    <w:p w:rsidR="008A1321" w:rsidRPr="00116B56" w:rsidRDefault="008A1321" w:rsidP="0099217F">
      <w:pPr>
        <w:shd w:val="clear" w:color="auto" w:fill="FFFFFF"/>
        <w:spacing w:before="5" w:line="274" w:lineRule="exact"/>
        <w:ind w:firstLine="567"/>
        <w:jc w:val="both"/>
      </w:pPr>
      <w:r w:rsidRPr="00116B56">
        <w:rPr>
          <w:color w:val="000000"/>
          <w:spacing w:val="8"/>
        </w:rPr>
        <w:t xml:space="preserve">2.4. Когато Изпълнителят е сключил договор/договори за под изпълнение, </w:t>
      </w:r>
      <w:r w:rsidRPr="00116B56">
        <w:rPr>
          <w:color w:val="000000"/>
        </w:rPr>
        <w:t xml:space="preserve">Възложителят извършва окончателно плащане към него, след като бъдат представени </w:t>
      </w:r>
      <w:r w:rsidRPr="00116B56">
        <w:rPr>
          <w:color w:val="000000"/>
          <w:spacing w:val="3"/>
        </w:rPr>
        <w:t xml:space="preserve">доказателства, че Изпълнителят е заплатил на подизпълнителя/подизпълнителите за </w:t>
      </w:r>
      <w:r w:rsidRPr="00116B56">
        <w:rPr>
          <w:color w:val="000000"/>
          <w:spacing w:val="-1"/>
        </w:rPr>
        <w:t>изпълнените от тях работи, които са приети по реда на чл. 4.1.8.</w:t>
      </w:r>
    </w:p>
    <w:p w:rsidR="008A1321" w:rsidRPr="00116B56" w:rsidRDefault="008A1321" w:rsidP="0099217F">
      <w:pPr>
        <w:shd w:val="clear" w:color="auto" w:fill="FFFFFF"/>
        <w:spacing w:before="278"/>
        <w:ind w:firstLine="567"/>
        <w:jc w:val="center"/>
      </w:pPr>
      <w:r w:rsidRPr="00116B56">
        <w:rPr>
          <w:b/>
          <w:bCs/>
          <w:color w:val="000000"/>
        </w:rPr>
        <w:t>III. Срок и място на доставката</w:t>
      </w:r>
    </w:p>
    <w:p w:rsidR="008A1321" w:rsidRPr="00116B56" w:rsidRDefault="008A1321" w:rsidP="0099217F">
      <w:pPr>
        <w:shd w:val="clear" w:color="auto" w:fill="FFFFFF"/>
        <w:tabs>
          <w:tab w:val="left" w:pos="1152"/>
          <w:tab w:val="left" w:leader="dot" w:pos="9533"/>
        </w:tabs>
        <w:spacing w:before="226" w:line="274" w:lineRule="exact"/>
        <w:ind w:firstLine="567"/>
        <w:jc w:val="both"/>
      </w:pPr>
      <w:r w:rsidRPr="00116B56">
        <w:rPr>
          <w:color w:val="000000"/>
          <w:spacing w:val="-15"/>
        </w:rPr>
        <w:t>3.1</w:t>
      </w:r>
      <w:r w:rsidRPr="00116B56">
        <w:rPr>
          <w:color w:val="000000"/>
        </w:rPr>
        <w:tab/>
      </w:r>
      <w:r w:rsidRPr="00116B56">
        <w:rPr>
          <w:color w:val="000000"/>
          <w:spacing w:val="13"/>
        </w:rPr>
        <w:t xml:space="preserve">Доставката на апаратурата следва да бъде извършена в срок от  </w:t>
      </w:r>
      <w:r w:rsidRPr="00116B56">
        <w:rPr>
          <w:color w:val="000000"/>
        </w:rPr>
        <w:tab/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rPr>
          <w:color w:val="000000"/>
          <w:spacing w:val="2"/>
        </w:rPr>
        <w:t xml:space="preserve">календарни дни </w:t>
      </w:r>
      <w:r w:rsidRPr="00116B56">
        <w:rPr>
          <w:i/>
          <w:iCs/>
          <w:color w:val="000000"/>
          <w:spacing w:val="2"/>
        </w:rPr>
        <w:t xml:space="preserve">/съгласно </w:t>
      </w:r>
      <w:r w:rsidRPr="00116B56">
        <w:rPr>
          <w:i/>
          <w:iCs/>
        </w:rPr>
        <w:t xml:space="preserve">ПРЕДЛОЖЕНИЕ за изпълнение на поръчката </w:t>
      </w:r>
      <w:r w:rsidRPr="00116B56">
        <w:rPr>
          <w:i/>
          <w:iCs/>
          <w:color w:val="000000"/>
          <w:spacing w:val="-2"/>
        </w:rPr>
        <w:t>/Образец №3 /</w:t>
      </w:r>
      <w:r w:rsidRPr="00116B56">
        <w:rPr>
          <w:i/>
          <w:iCs/>
          <w:color w:val="000000"/>
          <w:spacing w:val="2"/>
        </w:rPr>
        <w:t xml:space="preserve">/ </w:t>
      </w:r>
      <w:r w:rsidRPr="00116B56">
        <w:rPr>
          <w:color w:val="000000"/>
          <w:spacing w:val="-1"/>
        </w:rPr>
        <w:t>считано от датата на подписване на договора.</w:t>
      </w:r>
    </w:p>
    <w:p w:rsidR="008A1321" w:rsidRPr="00116B56" w:rsidRDefault="008A1321" w:rsidP="0099217F">
      <w:pPr>
        <w:shd w:val="clear" w:color="auto" w:fill="FFFFFF"/>
        <w:tabs>
          <w:tab w:val="left" w:pos="1152"/>
        </w:tabs>
        <w:spacing w:line="274" w:lineRule="exact"/>
        <w:ind w:firstLine="567"/>
        <w:jc w:val="both"/>
      </w:pPr>
      <w:r w:rsidRPr="00116B56">
        <w:rPr>
          <w:color w:val="000000"/>
          <w:spacing w:val="-8"/>
        </w:rPr>
        <w:t>3.2</w:t>
      </w:r>
      <w:r w:rsidRPr="00116B56">
        <w:rPr>
          <w:color w:val="000000"/>
        </w:rPr>
        <w:tab/>
      </w:r>
      <w:r w:rsidRPr="00116B56">
        <w:rPr>
          <w:color w:val="000000"/>
          <w:spacing w:val="7"/>
        </w:rPr>
        <w:t xml:space="preserve">Изпълнителят се задължава да уведоми писмено или чрез факс: 0379/71534 </w:t>
      </w:r>
      <w:r w:rsidRPr="00116B56">
        <w:rPr>
          <w:color w:val="000000"/>
        </w:rPr>
        <w:t xml:space="preserve">Възложителя за предстоящата доставка не по-късно от 48 /четиридесет и осем/ </w:t>
      </w:r>
      <w:r w:rsidRPr="00116B56">
        <w:rPr>
          <w:color w:val="000000"/>
          <w:spacing w:val="1"/>
        </w:rPr>
        <w:t>часа преди извършване на доставката.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rPr>
          <w:color w:val="000000"/>
          <w:spacing w:val="9"/>
        </w:rPr>
        <w:t>3.3 Мястото на изпълнение на доставката – Кардиологичен сектор на Вътрешно отделение</w:t>
      </w:r>
      <w:r w:rsidRPr="00116B56">
        <w:t xml:space="preserve"> на „МБАЛ-Свиленград”ЕООД”</w:t>
      </w:r>
      <w:r w:rsidRPr="00116B56">
        <w:rPr>
          <w:color w:val="000000"/>
          <w:spacing w:val="4"/>
        </w:rPr>
        <w:t xml:space="preserve">, за нуждите на които се </w:t>
      </w:r>
      <w:r w:rsidRPr="00116B56">
        <w:rPr>
          <w:color w:val="000000"/>
          <w:spacing w:val="-1"/>
        </w:rPr>
        <w:t>закупува настоящата апаратурата.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rPr>
          <w:color w:val="000000"/>
          <w:spacing w:val="-1"/>
        </w:rPr>
        <w:t>3.4 Доставката на апаратурата се счита за извършена след подписване на приемо-</w:t>
      </w:r>
      <w:r w:rsidRPr="00116B56">
        <w:rPr>
          <w:color w:val="000000"/>
        </w:rPr>
        <w:t xml:space="preserve">предавателен протокол за доставка между Началник отделение по Вътрешни болести и Изпълнителя, </w:t>
      </w:r>
      <w:r w:rsidRPr="00116B56">
        <w:rPr>
          <w:color w:val="000000"/>
          <w:spacing w:val="7"/>
        </w:rPr>
        <w:t xml:space="preserve">удостоверяващи съответствието на апаратурата с техническата спецификация на </w:t>
      </w:r>
      <w:r w:rsidRPr="00116B56">
        <w:rPr>
          <w:color w:val="000000"/>
          <w:spacing w:val="-2"/>
        </w:rPr>
        <w:t>Възложителя.</w:t>
      </w:r>
    </w:p>
    <w:p w:rsidR="008A1321" w:rsidRPr="00116B56" w:rsidRDefault="008A1321" w:rsidP="0099217F">
      <w:pPr>
        <w:shd w:val="clear" w:color="auto" w:fill="FFFFFF"/>
        <w:spacing w:before="5" w:line="274" w:lineRule="exact"/>
        <w:ind w:firstLine="567"/>
        <w:jc w:val="both"/>
        <w:rPr>
          <w:b/>
          <w:bCs/>
          <w:color w:val="000000"/>
          <w:lang w:val="en-US"/>
        </w:rPr>
      </w:pPr>
    </w:p>
    <w:p w:rsidR="008A1321" w:rsidRPr="00116B56" w:rsidRDefault="008A1321" w:rsidP="0099217F">
      <w:pPr>
        <w:shd w:val="clear" w:color="auto" w:fill="FFFFFF"/>
        <w:spacing w:before="5" w:line="274" w:lineRule="exact"/>
        <w:ind w:firstLine="567"/>
        <w:jc w:val="center"/>
      </w:pPr>
      <w:r w:rsidRPr="00116B56">
        <w:rPr>
          <w:b/>
          <w:bCs/>
          <w:color w:val="000000"/>
        </w:rPr>
        <w:t>IV. Права и задължения на страните</w:t>
      </w:r>
    </w:p>
    <w:p w:rsidR="008A1321" w:rsidRPr="00116B56" w:rsidRDefault="008A1321" w:rsidP="00116B56">
      <w:pPr>
        <w:shd w:val="clear" w:color="auto" w:fill="FFFFFF"/>
        <w:spacing w:before="226" w:line="274" w:lineRule="exact"/>
        <w:ind w:firstLine="567"/>
        <w:jc w:val="both"/>
      </w:pPr>
      <w:r w:rsidRPr="00116B56">
        <w:rPr>
          <w:b/>
          <w:bCs/>
          <w:color w:val="000000"/>
          <w:spacing w:val="-1"/>
        </w:rPr>
        <w:t>4.1 Изпълнителят се задължава:</w:t>
      </w:r>
    </w:p>
    <w:p w:rsidR="008A1321" w:rsidRPr="00116B56" w:rsidRDefault="008A1321" w:rsidP="00116B56">
      <w:pPr>
        <w:widowControl w:val="0"/>
        <w:numPr>
          <w:ilvl w:val="0"/>
          <w:numId w:val="3"/>
        </w:numPr>
        <w:shd w:val="clear" w:color="auto" w:fill="FFFFFF"/>
        <w:tabs>
          <w:tab w:val="left" w:pos="1296"/>
        </w:tabs>
        <w:suppressAutoHyphens w:val="0"/>
        <w:autoSpaceDE w:val="0"/>
        <w:autoSpaceDN w:val="0"/>
        <w:adjustRightInd w:val="0"/>
        <w:spacing w:line="274" w:lineRule="exact"/>
        <w:ind w:firstLine="600"/>
        <w:jc w:val="both"/>
        <w:rPr>
          <w:color w:val="000000"/>
          <w:spacing w:val="-8"/>
        </w:rPr>
      </w:pPr>
      <w:r w:rsidRPr="00116B56">
        <w:rPr>
          <w:color w:val="000000"/>
          <w:spacing w:val="4"/>
        </w:rPr>
        <w:t xml:space="preserve">да достави „стоката", предмет на настоящия договор, в уговорения срок и по </w:t>
      </w:r>
      <w:r w:rsidRPr="00116B56">
        <w:rPr>
          <w:color w:val="000000"/>
          <w:spacing w:val="7"/>
        </w:rPr>
        <w:t xml:space="preserve">договорения ред, с качество, което да отговаря на всички изисквания на Възложителя, </w:t>
      </w:r>
      <w:r w:rsidRPr="00116B56">
        <w:rPr>
          <w:color w:val="000000"/>
          <w:spacing w:val="5"/>
        </w:rPr>
        <w:t xml:space="preserve">посочени в документацията за провеждане на процедурата, като същата е придружена с </w:t>
      </w:r>
      <w:r w:rsidRPr="00116B56">
        <w:rPr>
          <w:color w:val="000000"/>
        </w:rPr>
        <w:t>гаранционна карта и ръководство за употреба на български език;</w:t>
      </w:r>
    </w:p>
    <w:p w:rsidR="008A1321" w:rsidRPr="00116B56" w:rsidRDefault="008A1321" w:rsidP="00116B56">
      <w:pPr>
        <w:widowControl w:val="0"/>
        <w:numPr>
          <w:ilvl w:val="0"/>
          <w:numId w:val="3"/>
        </w:numPr>
        <w:shd w:val="clear" w:color="auto" w:fill="FFFFFF"/>
        <w:tabs>
          <w:tab w:val="left" w:pos="1296"/>
        </w:tabs>
        <w:suppressAutoHyphens w:val="0"/>
        <w:autoSpaceDE w:val="0"/>
        <w:autoSpaceDN w:val="0"/>
        <w:adjustRightInd w:val="0"/>
        <w:spacing w:line="274" w:lineRule="exact"/>
        <w:ind w:firstLine="600"/>
        <w:jc w:val="both"/>
        <w:rPr>
          <w:color w:val="000000"/>
          <w:spacing w:val="-4"/>
        </w:rPr>
      </w:pPr>
      <w:r w:rsidRPr="00116B56">
        <w:rPr>
          <w:color w:val="000000"/>
          <w:spacing w:val="6"/>
        </w:rPr>
        <w:t xml:space="preserve">в срок до 5 работни дни след доставката да извърши монтажа и да въведе в </w:t>
      </w:r>
      <w:r w:rsidRPr="00116B56">
        <w:rPr>
          <w:color w:val="000000"/>
          <w:spacing w:val="1"/>
        </w:rPr>
        <w:t xml:space="preserve">експлоатация апаратурата, предмет на настоящия договор и да обучи персонала за работа с </w:t>
      </w:r>
      <w:r w:rsidRPr="00116B56">
        <w:rPr>
          <w:color w:val="000000"/>
          <w:spacing w:val="-7"/>
        </w:rPr>
        <w:t>нея;</w:t>
      </w:r>
    </w:p>
    <w:p w:rsidR="008A1321" w:rsidRPr="00116B56" w:rsidRDefault="008A1321" w:rsidP="00116B56">
      <w:pPr>
        <w:widowControl w:val="0"/>
        <w:numPr>
          <w:ilvl w:val="0"/>
          <w:numId w:val="3"/>
        </w:numPr>
        <w:shd w:val="clear" w:color="auto" w:fill="FFFFFF"/>
        <w:tabs>
          <w:tab w:val="left" w:pos="1296"/>
        </w:tabs>
        <w:suppressAutoHyphens w:val="0"/>
        <w:autoSpaceDE w:val="0"/>
        <w:autoSpaceDN w:val="0"/>
        <w:adjustRightInd w:val="0"/>
        <w:spacing w:line="274" w:lineRule="exact"/>
        <w:ind w:firstLine="600"/>
        <w:jc w:val="both"/>
        <w:rPr>
          <w:color w:val="000000"/>
          <w:spacing w:val="-7"/>
        </w:rPr>
      </w:pPr>
      <w:r w:rsidRPr="00116B56">
        <w:rPr>
          <w:color w:val="000000"/>
          <w:spacing w:val="3"/>
        </w:rPr>
        <w:t xml:space="preserve">да представи към   момента на   подписване на договора документ за внесена </w:t>
      </w:r>
      <w:r w:rsidRPr="00116B56">
        <w:rPr>
          <w:b/>
          <w:bCs/>
          <w:color w:val="000000"/>
          <w:spacing w:val="2"/>
        </w:rPr>
        <w:t xml:space="preserve">гаранция за изпълнение на договора, </w:t>
      </w:r>
      <w:r w:rsidRPr="00116B56">
        <w:rPr>
          <w:color w:val="000000"/>
          <w:spacing w:val="2"/>
        </w:rPr>
        <w:t xml:space="preserve">в размер на 5% от стойността му в лв. без ДДС по </w:t>
      </w:r>
      <w:r w:rsidRPr="00116B56">
        <w:rPr>
          <w:color w:val="000000"/>
          <w:spacing w:val="1"/>
        </w:rPr>
        <w:t xml:space="preserve">една от формите предвидени в чл. 111, ал.5 от ЗОП - парична сума, платима по банкова сметка на </w:t>
      </w:r>
      <w:r w:rsidRPr="00116B56">
        <w:t>„МБАЛ-Свиленград” ЕООД</w:t>
      </w:r>
      <w:r w:rsidRPr="00116B56">
        <w:rPr>
          <w:color w:val="000000"/>
          <w:spacing w:val="3"/>
        </w:rPr>
        <w:t xml:space="preserve"> за  внасяне  на паричната  гаранция  -  </w:t>
      </w:r>
      <w:r w:rsidRPr="00116B56">
        <w:t>IBAN: BG66RZBB91551063800018, BIC: RZBBBGSF</w:t>
      </w:r>
      <w:r w:rsidRPr="00116B56">
        <w:rPr>
          <w:color w:val="000000"/>
          <w:spacing w:val="1"/>
        </w:rPr>
        <w:t xml:space="preserve"> в </w:t>
      </w:r>
      <w:r w:rsidRPr="00116B56">
        <w:t>Райфайзен банк ЕАД</w:t>
      </w:r>
      <w:r w:rsidRPr="00116B56">
        <w:rPr>
          <w:color w:val="000000"/>
          <w:spacing w:val="1"/>
        </w:rPr>
        <w:t xml:space="preserve"> или безусловна и </w:t>
      </w:r>
      <w:r w:rsidRPr="00116B56">
        <w:rPr>
          <w:color w:val="000000"/>
          <w:spacing w:val="2"/>
        </w:rPr>
        <w:t xml:space="preserve">неотменяема банкова гаранция за изпълнение на договора в оригинал, издадена в полза на </w:t>
      </w:r>
      <w:r w:rsidRPr="00116B56">
        <w:rPr>
          <w:color w:val="000000"/>
        </w:rPr>
        <w:t>Възложителя със срок на действие 60 дни след приключване на договора;</w:t>
      </w:r>
    </w:p>
    <w:p w:rsidR="008A1321" w:rsidRPr="00116B56" w:rsidRDefault="008A1321" w:rsidP="0099217F">
      <w:pPr>
        <w:shd w:val="clear" w:color="auto" w:fill="FFFFFF"/>
        <w:tabs>
          <w:tab w:val="left" w:leader="dot" w:pos="7478"/>
        </w:tabs>
        <w:spacing w:line="274" w:lineRule="exact"/>
        <w:ind w:firstLine="567"/>
        <w:jc w:val="both"/>
        <w:rPr>
          <w:color w:val="000000"/>
          <w:spacing w:val="-1"/>
        </w:rPr>
      </w:pPr>
      <w:r w:rsidRPr="00116B56">
        <w:rPr>
          <w:color w:val="000000"/>
          <w:spacing w:val="1"/>
        </w:rPr>
        <w:t xml:space="preserve">4.1.4.   да   поддържа   гаранционно   стоката   в   срок   от   </w:t>
      </w:r>
      <w:r w:rsidRPr="00116B56">
        <w:rPr>
          <w:color w:val="000000"/>
        </w:rPr>
        <w:tab/>
        <w:t xml:space="preserve">   месеца   </w:t>
      </w:r>
      <w:r w:rsidRPr="00116B56">
        <w:rPr>
          <w:i/>
          <w:iCs/>
          <w:color w:val="000000"/>
          <w:spacing w:val="2"/>
        </w:rPr>
        <w:t xml:space="preserve">съгласно </w:t>
      </w:r>
      <w:r w:rsidRPr="00116B56">
        <w:rPr>
          <w:i/>
          <w:iCs/>
        </w:rPr>
        <w:t xml:space="preserve">ПРЕДЛОЖЕНИЕ за изпълнение на поръчката </w:t>
      </w:r>
      <w:r w:rsidRPr="00116B56">
        <w:rPr>
          <w:i/>
          <w:iCs/>
          <w:color w:val="000000"/>
          <w:spacing w:val="-2"/>
        </w:rPr>
        <w:t>/Образец №3 /</w:t>
      </w:r>
      <w:r w:rsidRPr="00116B56">
        <w:rPr>
          <w:i/>
          <w:iCs/>
          <w:color w:val="000000"/>
          <w:spacing w:val="1"/>
        </w:rPr>
        <w:t xml:space="preserve">, </w:t>
      </w:r>
      <w:r w:rsidRPr="00116B56">
        <w:rPr>
          <w:color w:val="000000"/>
          <w:spacing w:val="1"/>
        </w:rPr>
        <w:t xml:space="preserve">като гаранционния срок започва да тече от </w:t>
      </w:r>
      <w:r w:rsidRPr="00116B56">
        <w:rPr>
          <w:color w:val="000000"/>
          <w:spacing w:val="10"/>
        </w:rPr>
        <w:t xml:space="preserve">датата на подписване на протокола за монтаж и пускане в експлоатация, който </w:t>
      </w:r>
      <w:r w:rsidRPr="00116B56">
        <w:rPr>
          <w:color w:val="000000"/>
        </w:rPr>
        <w:t xml:space="preserve">удостоверява годността на стоката след въвеждането й в експлоатация и съответствието й с </w:t>
      </w:r>
      <w:r w:rsidRPr="00116B56">
        <w:rPr>
          <w:color w:val="000000"/>
          <w:spacing w:val="-1"/>
        </w:rPr>
        <w:t>техническите изисквания на Възложителя. За гаранционното  поддържане на стоката Възложителят не дължи заплащане на Изпълнителя;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rPr>
          <w:color w:val="000000"/>
          <w:spacing w:val="-5"/>
        </w:rPr>
        <w:t>4.1.5.</w:t>
      </w:r>
      <w:r w:rsidRPr="00116B56">
        <w:rPr>
          <w:color w:val="000000"/>
        </w:rPr>
        <w:tab/>
        <w:t xml:space="preserve">гаранционното    поддържане    се    извършва    от   сервиз    на   Изпълнителя </w:t>
      </w:r>
      <w:r w:rsidRPr="00116B56">
        <w:rPr>
          <w:color w:val="000000"/>
          <w:spacing w:val="2"/>
        </w:rPr>
        <w:t xml:space="preserve">сертифициран от производителя  в рамките на гаранционния срок. Изпълнителят е длъжен да предприеме действия след направеното уведомяване от Възложителя по факс в срок до ………….. дни. Срокът на отстраняване на повредата е не повече от 5 /пет/ дни. </w:t>
      </w:r>
      <w:r w:rsidRPr="00116B56">
        <w:rPr>
          <w:color w:val="000000"/>
          <w:spacing w:val="3"/>
        </w:rPr>
        <w:t xml:space="preserve">При отстраняване на дефекти с резервни части подлежащи на доставка от внос, срокът за </w:t>
      </w:r>
      <w:r w:rsidRPr="00116B56">
        <w:rPr>
          <w:color w:val="000000"/>
          <w:spacing w:val="4"/>
        </w:rPr>
        <w:t xml:space="preserve">отстраняване на повредата се удължава с времето на доставка, но не-повече от 15/петнадесет/ дни. В случай, че се  установят </w:t>
      </w:r>
      <w:r w:rsidRPr="00116B56">
        <w:rPr>
          <w:color w:val="000000"/>
          <w:spacing w:val="7"/>
        </w:rPr>
        <w:t xml:space="preserve">скрити недостатъци,  в рамките на гаранционния срок,  ако недостатъка прави стоката </w:t>
      </w:r>
      <w:r w:rsidRPr="00116B56">
        <w:rPr>
          <w:color w:val="000000"/>
        </w:rPr>
        <w:t xml:space="preserve">негодна за използване по предназначение, Изпълнителят е длъжен да замени стоката с нова </w:t>
      </w:r>
      <w:r w:rsidRPr="00116B56">
        <w:rPr>
          <w:color w:val="000000"/>
          <w:spacing w:val="7"/>
        </w:rPr>
        <w:t xml:space="preserve">със същите или по-добри характеристики. Всички разходи по замяната са за сметка на </w:t>
      </w:r>
      <w:r w:rsidRPr="00116B56">
        <w:rPr>
          <w:color w:val="000000"/>
          <w:spacing w:val="-2"/>
        </w:rPr>
        <w:t>Изпълнителя.</w:t>
      </w:r>
    </w:p>
    <w:p w:rsidR="008A1321" w:rsidRPr="00116B56" w:rsidRDefault="008A1321" w:rsidP="00116B56">
      <w:pPr>
        <w:widowControl w:val="0"/>
        <w:numPr>
          <w:ilvl w:val="0"/>
          <w:numId w:val="4"/>
        </w:numPr>
        <w:shd w:val="clear" w:color="auto" w:fill="FFFFFF"/>
        <w:tabs>
          <w:tab w:val="left" w:pos="1349"/>
        </w:tabs>
        <w:suppressAutoHyphens w:val="0"/>
        <w:autoSpaceDE w:val="0"/>
        <w:autoSpaceDN w:val="0"/>
        <w:adjustRightInd w:val="0"/>
        <w:spacing w:line="274" w:lineRule="exact"/>
        <w:ind w:firstLine="480"/>
        <w:jc w:val="both"/>
        <w:rPr>
          <w:color w:val="000000"/>
          <w:spacing w:val="-5"/>
        </w:rPr>
      </w:pPr>
      <w:r w:rsidRPr="00116B56">
        <w:rPr>
          <w:color w:val="000000"/>
          <w:spacing w:val="3"/>
        </w:rPr>
        <w:t xml:space="preserve">да осигури възможност за следгаранционен сервиз от сервиз на Изпълнителя </w:t>
      </w:r>
      <w:r w:rsidRPr="00116B56">
        <w:rPr>
          <w:color w:val="000000"/>
          <w:spacing w:val="-1"/>
        </w:rPr>
        <w:t>сертифициран от производителя.</w:t>
      </w:r>
    </w:p>
    <w:p w:rsidR="008A1321" w:rsidRPr="00116B56" w:rsidRDefault="008A1321" w:rsidP="00116B56">
      <w:pPr>
        <w:widowControl w:val="0"/>
        <w:numPr>
          <w:ilvl w:val="0"/>
          <w:numId w:val="4"/>
        </w:numPr>
        <w:shd w:val="clear" w:color="auto" w:fill="FFFFFF"/>
        <w:tabs>
          <w:tab w:val="left" w:pos="1349"/>
        </w:tabs>
        <w:suppressAutoHyphens w:val="0"/>
        <w:autoSpaceDE w:val="0"/>
        <w:autoSpaceDN w:val="0"/>
        <w:adjustRightInd w:val="0"/>
        <w:spacing w:line="274" w:lineRule="exact"/>
        <w:ind w:firstLine="480"/>
        <w:jc w:val="both"/>
        <w:rPr>
          <w:color w:val="000000"/>
          <w:spacing w:val="-5"/>
        </w:rPr>
      </w:pPr>
      <w:r w:rsidRPr="00116B56">
        <w:rPr>
          <w:color w:val="000000"/>
          <w:spacing w:val="6"/>
        </w:rPr>
        <w:t xml:space="preserve">да предаде оригинална гаранционна карта   и ръководство за употреба   на </w:t>
      </w:r>
      <w:r w:rsidRPr="00116B56">
        <w:rPr>
          <w:color w:val="000000"/>
        </w:rPr>
        <w:t>български език   на отговорно лице от Отделение по Вътрешни болести.</w:t>
      </w:r>
    </w:p>
    <w:p w:rsidR="008A1321" w:rsidRPr="00116B56" w:rsidRDefault="008A1321" w:rsidP="00116B56">
      <w:pPr>
        <w:widowControl w:val="0"/>
        <w:numPr>
          <w:ilvl w:val="0"/>
          <w:numId w:val="4"/>
        </w:numPr>
        <w:shd w:val="clear" w:color="auto" w:fill="FFFFFF"/>
        <w:tabs>
          <w:tab w:val="left" w:pos="1349"/>
        </w:tabs>
        <w:suppressAutoHyphens w:val="0"/>
        <w:autoSpaceDE w:val="0"/>
        <w:autoSpaceDN w:val="0"/>
        <w:adjustRightInd w:val="0"/>
        <w:spacing w:line="274" w:lineRule="exact"/>
        <w:ind w:firstLine="480"/>
        <w:jc w:val="both"/>
        <w:rPr>
          <w:color w:val="000000"/>
          <w:spacing w:val="-5"/>
        </w:rPr>
      </w:pPr>
      <w:r w:rsidRPr="00116B56">
        <w:rPr>
          <w:color w:val="000000"/>
          <w:spacing w:val="1"/>
        </w:rPr>
        <w:t xml:space="preserve">когато Изпълнителят е сключил договор/договори за подизпълнение, работата </w:t>
      </w:r>
      <w:r w:rsidRPr="00116B56">
        <w:rPr>
          <w:color w:val="000000"/>
        </w:rPr>
        <w:t xml:space="preserve">на   подизпълнителите   се   приема  от  Възложителя   в   присъствието   на  Изпълнителя   и </w:t>
      </w:r>
      <w:r w:rsidRPr="00116B56">
        <w:rPr>
          <w:color w:val="000000"/>
          <w:spacing w:val="-2"/>
        </w:rPr>
        <w:t>подизпълнителя.</w:t>
      </w:r>
    </w:p>
    <w:p w:rsidR="008A1321" w:rsidRPr="00116B56" w:rsidRDefault="008A1321" w:rsidP="00116B56">
      <w:pPr>
        <w:tabs>
          <w:tab w:val="num" w:pos="600"/>
        </w:tabs>
        <w:suppressAutoHyphens w:val="0"/>
        <w:overflowPunct w:val="0"/>
        <w:autoSpaceDE w:val="0"/>
        <w:autoSpaceDN w:val="0"/>
        <w:adjustRightInd w:val="0"/>
        <w:jc w:val="both"/>
        <w:textAlignment w:val="baseline"/>
      </w:pPr>
      <w:r w:rsidRPr="00116B56">
        <w:rPr>
          <w:color w:val="000000"/>
          <w:spacing w:val="-2"/>
        </w:rPr>
        <w:t xml:space="preserve"> </w:t>
      </w:r>
      <w:r>
        <w:rPr>
          <w:color w:val="000000"/>
          <w:spacing w:val="-2"/>
          <w:lang w:val="en-US"/>
        </w:rPr>
        <w:tab/>
      </w:r>
      <w:r w:rsidRPr="00116B56">
        <w:rPr>
          <w:color w:val="000000"/>
          <w:spacing w:val="-2"/>
        </w:rPr>
        <w:t>4.2.</w:t>
      </w:r>
      <w:r w:rsidRPr="00116B56">
        <w:t xml:space="preserve"> Изпълнителят  декларира, че е собственик на стоката и че не му е известно към датата на сключване на договора трети лица да имат или да претендират да имат права върху нея.</w:t>
      </w:r>
    </w:p>
    <w:p w:rsidR="008A1321" w:rsidRPr="00116B56" w:rsidRDefault="008A1321" w:rsidP="00116B56">
      <w:pPr>
        <w:tabs>
          <w:tab w:val="num" w:pos="600"/>
        </w:tabs>
        <w:suppressAutoHyphens w:val="0"/>
        <w:overflowPunct w:val="0"/>
        <w:autoSpaceDE w:val="0"/>
        <w:autoSpaceDN w:val="0"/>
        <w:adjustRightInd w:val="0"/>
        <w:jc w:val="both"/>
        <w:textAlignment w:val="baseline"/>
      </w:pPr>
      <w:r>
        <w:rPr>
          <w:lang w:val="en-US"/>
        </w:rPr>
        <w:tab/>
      </w:r>
      <w:r w:rsidRPr="00116B56">
        <w:t>4.2.1.В случай, че бъде съдебно отстранен от вещта,  Изпълнителят дължи на Възложителя  неустойка в размер на 50 (петдесет) % от стойността на ВЕЩТА, с включен ДДС.</w:t>
      </w:r>
    </w:p>
    <w:p w:rsidR="008A1321" w:rsidRPr="00116B56" w:rsidRDefault="008A1321" w:rsidP="00116B56">
      <w:pPr>
        <w:tabs>
          <w:tab w:val="num" w:pos="600"/>
        </w:tabs>
        <w:suppressAutoHyphens w:val="0"/>
        <w:overflowPunct w:val="0"/>
        <w:autoSpaceDE w:val="0"/>
        <w:autoSpaceDN w:val="0"/>
        <w:adjustRightInd w:val="0"/>
        <w:jc w:val="both"/>
        <w:textAlignment w:val="baseline"/>
      </w:pPr>
      <w:r>
        <w:rPr>
          <w:lang w:val="en-US"/>
        </w:rPr>
        <w:tab/>
      </w:r>
      <w:r w:rsidRPr="00116B56">
        <w:t>4.3.При неоснователен отказ от страна на Изпълнителя  да достави и предаде стоката, или  да обучи персонала за работа или  да  извърши гаранционната й поддръжка, той дължи на Възложителя  неустойка в размер на 5 (пет) % от цената на договора с ДДС  ( чл.2.1.).</w:t>
      </w:r>
    </w:p>
    <w:p w:rsidR="008A1321" w:rsidRPr="00116B56" w:rsidRDefault="008A1321" w:rsidP="0099217F">
      <w:pPr>
        <w:widowControl w:val="0"/>
        <w:shd w:val="clear" w:color="auto" w:fill="FFFFFF"/>
        <w:tabs>
          <w:tab w:val="left" w:pos="1349"/>
        </w:tabs>
        <w:suppressAutoHyphens w:val="0"/>
        <w:autoSpaceDE w:val="0"/>
        <w:autoSpaceDN w:val="0"/>
        <w:adjustRightInd w:val="0"/>
        <w:spacing w:line="274" w:lineRule="exact"/>
        <w:jc w:val="both"/>
        <w:rPr>
          <w:color w:val="000000"/>
          <w:spacing w:val="-5"/>
        </w:rPr>
      </w:pP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rPr>
          <w:b/>
          <w:bCs/>
          <w:color w:val="000000"/>
          <w:spacing w:val="-1"/>
        </w:rPr>
        <w:t>4.4. Възложителят се задължава: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rPr>
          <w:color w:val="000000"/>
          <w:spacing w:val="-1"/>
        </w:rPr>
        <w:t xml:space="preserve">4.4.1. да заплати доставената апаратура по ред и начин посочен в настоящия договор, </w:t>
      </w:r>
      <w:r w:rsidRPr="00116B56">
        <w:rPr>
          <w:color w:val="000000"/>
          <w:spacing w:val="6"/>
        </w:rPr>
        <w:t xml:space="preserve">при условие, че същата съответства на посочените в документацията технически </w:t>
      </w:r>
      <w:r w:rsidRPr="00116B56">
        <w:rPr>
          <w:color w:val="000000"/>
        </w:rPr>
        <w:t>характеристики и след представяне на посочените в т.2.3 документи;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rPr>
          <w:color w:val="000000"/>
          <w:spacing w:val="2"/>
        </w:rPr>
        <w:t xml:space="preserve">4.4.2. да освободи гаранцията за изпълнение в размер на 5 % в срок до 60 </w:t>
      </w:r>
      <w:r w:rsidRPr="00116B56">
        <w:rPr>
          <w:color w:val="000000"/>
          <w:spacing w:val="3"/>
        </w:rPr>
        <w:t xml:space="preserve">дни след извършване на доставката, монтажа, пускането в експлоатация, обучение на </w:t>
      </w:r>
      <w:r w:rsidRPr="00116B56">
        <w:rPr>
          <w:color w:val="000000"/>
          <w:spacing w:val="-1"/>
        </w:rPr>
        <w:t>персонала и плащане на стоката, предмет на договора;</w:t>
      </w:r>
    </w:p>
    <w:p w:rsidR="008A1321" w:rsidRPr="00116B56" w:rsidRDefault="008A1321" w:rsidP="0099217F">
      <w:pPr>
        <w:shd w:val="clear" w:color="auto" w:fill="FFFFFF"/>
        <w:tabs>
          <w:tab w:val="left" w:pos="1426"/>
        </w:tabs>
        <w:spacing w:line="274" w:lineRule="exact"/>
        <w:ind w:firstLine="567"/>
        <w:jc w:val="both"/>
      </w:pPr>
      <w:r w:rsidRPr="00116B56">
        <w:rPr>
          <w:color w:val="000000"/>
          <w:spacing w:val="-5"/>
        </w:rPr>
        <w:t>4.4.3.</w:t>
      </w:r>
      <w:r w:rsidRPr="00116B56">
        <w:rPr>
          <w:color w:val="000000"/>
        </w:rPr>
        <w:tab/>
      </w:r>
      <w:r w:rsidRPr="00116B56">
        <w:rPr>
          <w:color w:val="000000"/>
          <w:spacing w:val="5"/>
        </w:rPr>
        <w:t xml:space="preserve">за  периода,   през  който  гаранцията законно  е  била  в  разпореждане  на </w:t>
      </w:r>
      <w:r w:rsidRPr="00116B56">
        <w:rPr>
          <w:color w:val="000000"/>
          <w:spacing w:val="-1"/>
        </w:rPr>
        <w:t>Възложителя не се дължат лихви;</w:t>
      </w:r>
    </w:p>
    <w:p w:rsidR="008A1321" w:rsidRPr="00116B56" w:rsidRDefault="008A1321" w:rsidP="0099217F">
      <w:pPr>
        <w:shd w:val="clear" w:color="auto" w:fill="FFFFFF"/>
        <w:tabs>
          <w:tab w:val="left" w:pos="1349"/>
        </w:tabs>
        <w:spacing w:line="274" w:lineRule="exact"/>
        <w:ind w:firstLine="567"/>
        <w:jc w:val="both"/>
      </w:pPr>
      <w:r w:rsidRPr="00116B56">
        <w:rPr>
          <w:color w:val="000000"/>
          <w:spacing w:val="-5"/>
        </w:rPr>
        <w:t>4.4.4.</w:t>
      </w:r>
      <w:r w:rsidRPr="00116B56">
        <w:rPr>
          <w:color w:val="000000"/>
        </w:rPr>
        <w:tab/>
      </w:r>
      <w:r w:rsidRPr="00116B56">
        <w:rPr>
          <w:color w:val="000000"/>
          <w:spacing w:val="1"/>
        </w:rPr>
        <w:t xml:space="preserve">определя свои упълномощени представители, които да контролират във всеки </w:t>
      </w:r>
      <w:r w:rsidRPr="00116B56">
        <w:rPr>
          <w:color w:val="000000"/>
          <w:spacing w:val="4"/>
        </w:rPr>
        <w:t xml:space="preserve">момент изпълнението  на договора  по  отношение  на качество,  количество,  стадий  на </w:t>
      </w:r>
      <w:r w:rsidRPr="00116B56">
        <w:rPr>
          <w:color w:val="000000"/>
          <w:spacing w:val="-1"/>
        </w:rPr>
        <w:t>изпълнение без да затрудняват дейността на Изпълнителя.</w:t>
      </w:r>
    </w:p>
    <w:p w:rsidR="008A1321" w:rsidRPr="00116B56" w:rsidRDefault="008A1321" w:rsidP="0099217F">
      <w:pPr>
        <w:shd w:val="clear" w:color="auto" w:fill="FFFFFF"/>
        <w:spacing w:before="274"/>
        <w:ind w:firstLine="567"/>
        <w:jc w:val="center"/>
      </w:pPr>
      <w:r w:rsidRPr="00116B56">
        <w:rPr>
          <w:b/>
          <w:bCs/>
          <w:color w:val="000000"/>
        </w:rPr>
        <w:t>V. Отговорност при забава и неустойки</w:t>
      </w:r>
    </w:p>
    <w:p w:rsidR="008A1321" w:rsidRPr="00116B56" w:rsidRDefault="008A1321" w:rsidP="0099217F">
      <w:pPr>
        <w:shd w:val="clear" w:color="auto" w:fill="FFFFFF"/>
        <w:spacing w:before="230" w:line="274" w:lineRule="exact"/>
        <w:ind w:firstLine="567"/>
        <w:jc w:val="both"/>
        <w:rPr>
          <w:color w:val="000000"/>
          <w:spacing w:val="-1"/>
        </w:rPr>
      </w:pPr>
      <w:r w:rsidRPr="00116B56">
        <w:rPr>
          <w:color w:val="000000"/>
          <w:spacing w:val="9"/>
        </w:rPr>
        <w:t xml:space="preserve">5.1. При забава на изпълнението на задълженията си по настоящия договор за доставка на стоката (вкл. монтаж, пускане в експлоатация и обучение на персонала) </w:t>
      </w:r>
      <w:r w:rsidRPr="00116B56">
        <w:rPr>
          <w:color w:val="000000"/>
          <w:spacing w:val="6"/>
        </w:rPr>
        <w:t xml:space="preserve"> Изпълнителят дължи на Възложителя  неустойка в размер на 0,1% на ден върху стойността на договора</w:t>
      </w:r>
      <w:r w:rsidRPr="00116B56">
        <w:rPr>
          <w:color w:val="000000"/>
        </w:rPr>
        <w:t xml:space="preserve">, но не повече от 10 % (десет процента), както и обезщетение за претърпените действителни вреди в </w:t>
      </w:r>
      <w:r w:rsidRPr="00116B56">
        <w:rPr>
          <w:color w:val="000000"/>
          <w:spacing w:val="-1"/>
        </w:rPr>
        <w:t>случаите, когато те надхвърлят договорената неустойка.</w:t>
      </w:r>
    </w:p>
    <w:p w:rsidR="008A1321" w:rsidRPr="00116B56" w:rsidRDefault="008A1321" w:rsidP="0099217F">
      <w:pPr>
        <w:shd w:val="clear" w:color="auto" w:fill="FFFFFF"/>
        <w:spacing w:before="230" w:line="274" w:lineRule="exact"/>
        <w:ind w:firstLine="567"/>
        <w:jc w:val="both"/>
        <w:rPr>
          <w:color w:val="000000"/>
          <w:spacing w:val="-1"/>
        </w:rPr>
      </w:pPr>
      <w:r w:rsidRPr="00116B56">
        <w:rPr>
          <w:color w:val="000000"/>
          <w:spacing w:val="-1"/>
        </w:rPr>
        <w:t>5.2. При забава на изпълнението на други свои  задължения   по настоящия договор Изпълнителят дължи на Възложителя неустойка в размер на 200 лева на ден, но не повече от 10 000 лева.</w:t>
      </w:r>
    </w:p>
    <w:p w:rsidR="008A1321" w:rsidRPr="00116B56" w:rsidRDefault="008A1321" w:rsidP="0099217F">
      <w:pPr>
        <w:shd w:val="clear" w:color="auto" w:fill="FFFFFF"/>
        <w:spacing w:before="230" w:line="274" w:lineRule="exact"/>
        <w:ind w:firstLine="567"/>
        <w:jc w:val="both"/>
        <w:rPr>
          <w:color w:val="000000"/>
          <w:spacing w:val="-1"/>
        </w:rPr>
      </w:pPr>
      <w:r w:rsidRPr="00116B56">
        <w:rPr>
          <w:color w:val="000000"/>
          <w:spacing w:val="-1"/>
        </w:rPr>
        <w:t xml:space="preserve">5.3.  В случай, че Изпълнителят не изпълни задължението си  по чл.4.1.5, изр. 5 от настоящия договор (да замени стоката с  нова), дължи на Възложителя неустойка в размер на  стойността на   договора. </w:t>
      </w:r>
    </w:p>
    <w:p w:rsidR="008A1321" w:rsidRPr="00116B56" w:rsidRDefault="008A1321" w:rsidP="0099217F">
      <w:pPr>
        <w:shd w:val="clear" w:color="auto" w:fill="FFFFFF"/>
        <w:spacing w:before="230" w:line="274" w:lineRule="exact"/>
        <w:ind w:firstLine="567"/>
        <w:jc w:val="both"/>
        <w:rPr>
          <w:color w:val="000000"/>
          <w:spacing w:val="-1"/>
        </w:rPr>
      </w:pPr>
      <w:r w:rsidRPr="00116B56">
        <w:rPr>
          <w:color w:val="000000"/>
          <w:spacing w:val="9"/>
        </w:rPr>
        <w:t xml:space="preserve">5.4. При забава на изпълнението на задълженията си по настоящия договор за заплащане на дължимата цена Възложителят дължи на  </w:t>
      </w:r>
      <w:r w:rsidRPr="00116B56">
        <w:rPr>
          <w:color w:val="000000"/>
          <w:spacing w:val="6"/>
        </w:rPr>
        <w:t>Изпълнителя неустойка в размер на 0,1% на ден върху неизплатената  сума</w:t>
      </w:r>
      <w:r w:rsidRPr="00116B56">
        <w:rPr>
          <w:color w:val="000000"/>
        </w:rPr>
        <w:t>, но не повече от 10 % (десет процента).</w:t>
      </w:r>
    </w:p>
    <w:p w:rsidR="008A1321" w:rsidRPr="00116B56" w:rsidRDefault="008A1321" w:rsidP="0099217F">
      <w:pPr>
        <w:shd w:val="clear" w:color="auto" w:fill="FFFFFF"/>
        <w:spacing w:before="230" w:line="274" w:lineRule="exact"/>
        <w:ind w:firstLine="567"/>
        <w:jc w:val="both"/>
        <w:rPr>
          <w:color w:val="000000"/>
          <w:spacing w:val="-1"/>
        </w:rPr>
      </w:pPr>
      <w:r w:rsidRPr="00116B56">
        <w:rPr>
          <w:color w:val="000000"/>
        </w:rPr>
        <w:t xml:space="preserve">5.5. ИЗПЪЛНИТЕЛЯ следва да внесе дължимата неустойка в срок от 3 работни дни от </w:t>
      </w:r>
      <w:r w:rsidRPr="00116B56">
        <w:rPr>
          <w:color w:val="000000"/>
          <w:spacing w:val="6"/>
        </w:rPr>
        <w:t xml:space="preserve">получаване на писмо /покана/ от ВЪЗЛОЖИТЕЛЯ по банковата сметка на </w:t>
      </w:r>
      <w:r w:rsidRPr="00116B56">
        <w:t>„МБАЛ-Свиленград” ЕООД</w:t>
      </w:r>
      <w:r w:rsidRPr="00116B56">
        <w:rPr>
          <w:color w:val="000000"/>
          <w:spacing w:val="3"/>
        </w:rPr>
        <w:t xml:space="preserve"> -  </w:t>
      </w:r>
      <w:r w:rsidRPr="00116B56">
        <w:t>IBAN: BG66RZBB91551063800018, BIC: RZBBBGSF</w:t>
      </w:r>
      <w:r w:rsidRPr="00116B56">
        <w:rPr>
          <w:color w:val="000000"/>
          <w:spacing w:val="1"/>
        </w:rPr>
        <w:t xml:space="preserve"> в </w:t>
      </w:r>
      <w:r w:rsidRPr="00116B56">
        <w:t>Райфайзен банк ЕАД</w:t>
      </w:r>
      <w:r w:rsidRPr="00116B56">
        <w:rPr>
          <w:color w:val="000000"/>
          <w:spacing w:val="1"/>
        </w:rPr>
        <w:t xml:space="preserve"> или в касата </w:t>
      </w:r>
      <w:r w:rsidRPr="00116B56">
        <w:rPr>
          <w:color w:val="000000"/>
        </w:rPr>
        <w:t xml:space="preserve">на </w:t>
      </w:r>
      <w:r w:rsidRPr="00116B56">
        <w:t>„МБАЛ-Свиленград” ЕООД</w:t>
      </w:r>
      <w:r w:rsidRPr="00116B56">
        <w:rPr>
          <w:color w:val="000000"/>
        </w:rPr>
        <w:t xml:space="preserve">, след което ВЪЗЛОЖИТЕЛЯТ заплаща </w:t>
      </w:r>
      <w:r w:rsidRPr="00116B56">
        <w:rPr>
          <w:color w:val="000000"/>
          <w:spacing w:val="-1"/>
        </w:rPr>
        <w:t>извършената доставка.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rPr>
          <w:color w:val="000000"/>
          <w:spacing w:val="-1"/>
        </w:rPr>
        <w:t>5.6. Възложителят има права да удържи начислените неустойки от дължимото по договора плащане или  от стойността на гаранцията за изпълнение на договора.</w:t>
      </w:r>
    </w:p>
    <w:p w:rsidR="008A1321" w:rsidRPr="00116B56" w:rsidRDefault="008A1321" w:rsidP="00116B56">
      <w:pPr>
        <w:shd w:val="clear" w:color="auto" w:fill="FFFFFF"/>
        <w:spacing w:line="274" w:lineRule="exact"/>
        <w:ind w:firstLine="567"/>
        <w:jc w:val="center"/>
      </w:pPr>
      <w:r w:rsidRPr="00116B56">
        <w:rPr>
          <w:b/>
          <w:bCs/>
          <w:color w:val="000000"/>
          <w:spacing w:val="-1"/>
        </w:rPr>
        <w:t>VI. Прекратяване</w:t>
      </w:r>
    </w:p>
    <w:p w:rsidR="008A1321" w:rsidRPr="00116B56" w:rsidRDefault="008A1321" w:rsidP="0099217F">
      <w:pPr>
        <w:shd w:val="clear" w:color="auto" w:fill="FFFFFF"/>
        <w:spacing w:before="226" w:line="274" w:lineRule="exact"/>
        <w:ind w:firstLine="567"/>
        <w:jc w:val="both"/>
      </w:pPr>
      <w:r w:rsidRPr="00116B56">
        <w:rPr>
          <w:color w:val="000000"/>
          <w:spacing w:val="1"/>
        </w:rPr>
        <w:t>6. Настоящият договор се прекратява:</w:t>
      </w:r>
    </w:p>
    <w:p w:rsidR="008A1321" w:rsidRPr="00116B56" w:rsidRDefault="008A1321" w:rsidP="0099217F">
      <w:pPr>
        <w:widowControl w:val="0"/>
        <w:numPr>
          <w:ilvl w:val="0"/>
          <w:numId w:val="5"/>
        </w:numPr>
        <w:shd w:val="clear" w:color="auto" w:fill="FFFFFF"/>
        <w:tabs>
          <w:tab w:val="left" w:pos="1090"/>
        </w:tabs>
        <w:suppressAutoHyphens w:val="0"/>
        <w:autoSpaceDE w:val="0"/>
        <w:autoSpaceDN w:val="0"/>
        <w:adjustRightInd w:val="0"/>
        <w:spacing w:line="274" w:lineRule="exact"/>
        <w:ind w:left="396" w:hanging="360"/>
        <w:jc w:val="both"/>
        <w:rPr>
          <w:color w:val="000000"/>
          <w:spacing w:val="-15"/>
        </w:rPr>
      </w:pPr>
      <w:r w:rsidRPr="00116B56">
        <w:rPr>
          <w:color w:val="000000"/>
          <w:spacing w:val="1"/>
        </w:rPr>
        <w:t>С окончателното му изпълнение</w:t>
      </w:r>
    </w:p>
    <w:p w:rsidR="008A1321" w:rsidRPr="00116B56" w:rsidRDefault="008A1321" w:rsidP="0099217F">
      <w:pPr>
        <w:widowControl w:val="0"/>
        <w:numPr>
          <w:ilvl w:val="0"/>
          <w:numId w:val="5"/>
        </w:numPr>
        <w:shd w:val="clear" w:color="auto" w:fill="FFFFFF"/>
        <w:tabs>
          <w:tab w:val="left" w:pos="1090"/>
        </w:tabs>
        <w:suppressAutoHyphens w:val="0"/>
        <w:autoSpaceDE w:val="0"/>
        <w:autoSpaceDN w:val="0"/>
        <w:adjustRightInd w:val="0"/>
        <w:spacing w:line="274" w:lineRule="exact"/>
        <w:ind w:left="396" w:hanging="360"/>
        <w:jc w:val="both"/>
        <w:rPr>
          <w:color w:val="000000"/>
          <w:spacing w:val="-8"/>
        </w:rPr>
      </w:pPr>
      <w:r w:rsidRPr="00116B56">
        <w:rPr>
          <w:color w:val="000000"/>
        </w:rPr>
        <w:t>По взаимно съгласие на страните, изразено  в писмен вид</w:t>
      </w:r>
    </w:p>
    <w:p w:rsidR="008A1321" w:rsidRPr="00116B56" w:rsidRDefault="008A1321" w:rsidP="0099217F">
      <w:pPr>
        <w:widowControl w:val="0"/>
        <w:numPr>
          <w:ilvl w:val="0"/>
          <w:numId w:val="5"/>
        </w:numPr>
        <w:shd w:val="clear" w:color="auto" w:fill="FFFFFF"/>
        <w:tabs>
          <w:tab w:val="left" w:pos="1085"/>
        </w:tabs>
        <w:suppressAutoHyphens w:val="0"/>
        <w:autoSpaceDE w:val="0"/>
        <w:autoSpaceDN w:val="0"/>
        <w:adjustRightInd w:val="0"/>
        <w:spacing w:line="274" w:lineRule="exact"/>
        <w:ind w:left="396" w:hanging="360"/>
        <w:jc w:val="both"/>
        <w:rPr>
          <w:color w:val="000000"/>
          <w:spacing w:val="-8"/>
        </w:rPr>
      </w:pPr>
      <w:r w:rsidRPr="00116B56">
        <w:rPr>
          <w:color w:val="000000"/>
          <w:spacing w:val="-8"/>
        </w:rPr>
        <w:t>На основанията  по  чл.118 от ЗОП</w:t>
      </w:r>
    </w:p>
    <w:p w:rsidR="008A1321" w:rsidRPr="00116B56" w:rsidRDefault="008A1321" w:rsidP="0099217F">
      <w:pPr>
        <w:widowControl w:val="0"/>
        <w:shd w:val="clear" w:color="auto" w:fill="FFFFFF"/>
        <w:tabs>
          <w:tab w:val="left" w:pos="1085"/>
        </w:tabs>
        <w:suppressAutoHyphens w:val="0"/>
        <w:autoSpaceDE w:val="0"/>
        <w:autoSpaceDN w:val="0"/>
        <w:adjustRightInd w:val="0"/>
        <w:spacing w:before="5" w:line="274" w:lineRule="exact"/>
        <w:jc w:val="both"/>
        <w:rPr>
          <w:color w:val="000000"/>
          <w:spacing w:val="-1"/>
        </w:rPr>
      </w:pPr>
      <w:r w:rsidRPr="00116B56">
        <w:rPr>
          <w:color w:val="000000"/>
          <w:spacing w:val="4"/>
        </w:rPr>
        <w:t xml:space="preserve">6.4.Когато са настъпили съществени промени във финансирането на обществената </w:t>
      </w:r>
      <w:r w:rsidRPr="00116B56">
        <w:rPr>
          <w:color w:val="000000"/>
          <w:spacing w:val="1"/>
        </w:rPr>
        <w:t xml:space="preserve">поръчка - предмет на договора, извън правомощията на Възложителя, които той не е могъл </w:t>
      </w:r>
      <w:r w:rsidRPr="00116B56">
        <w:rPr>
          <w:color w:val="000000"/>
          <w:spacing w:val="-1"/>
        </w:rPr>
        <w:t>или не е бил длъжен да предвиди или да предотврати - с писмено уведомление, веднага след настъпване на обстоятелствата.</w:t>
      </w:r>
    </w:p>
    <w:p w:rsidR="008A1321" w:rsidRPr="00116B56" w:rsidRDefault="008A1321" w:rsidP="0099217F">
      <w:pPr>
        <w:widowControl w:val="0"/>
        <w:shd w:val="clear" w:color="auto" w:fill="FFFFFF"/>
        <w:tabs>
          <w:tab w:val="left" w:pos="1085"/>
        </w:tabs>
        <w:suppressAutoHyphens w:val="0"/>
        <w:autoSpaceDE w:val="0"/>
        <w:autoSpaceDN w:val="0"/>
        <w:adjustRightInd w:val="0"/>
        <w:spacing w:line="274" w:lineRule="exact"/>
        <w:jc w:val="both"/>
        <w:rPr>
          <w:color w:val="000000"/>
          <w:spacing w:val="1"/>
        </w:rPr>
      </w:pPr>
      <w:r w:rsidRPr="00116B56">
        <w:rPr>
          <w:color w:val="000000"/>
          <w:spacing w:val="1"/>
        </w:rPr>
        <w:t>6.5.Възложителят може  да прекрати договора едностранно без предизвестие:</w:t>
      </w:r>
    </w:p>
    <w:p w:rsidR="008A1321" w:rsidRPr="00116B56" w:rsidRDefault="008A1321" w:rsidP="0099217F">
      <w:pPr>
        <w:widowControl w:val="0"/>
        <w:shd w:val="clear" w:color="auto" w:fill="FFFFFF"/>
        <w:tabs>
          <w:tab w:val="left" w:pos="1085"/>
        </w:tabs>
        <w:suppressAutoHyphens w:val="0"/>
        <w:autoSpaceDE w:val="0"/>
        <w:autoSpaceDN w:val="0"/>
        <w:adjustRightInd w:val="0"/>
        <w:spacing w:line="274" w:lineRule="exact"/>
        <w:jc w:val="both"/>
        <w:rPr>
          <w:color w:val="000000"/>
          <w:spacing w:val="-8"/>
        </w:rPr>
      </w:pPr>
      <w:r w:rsidRPr="00116B56">
        <w:rPr>
          <w:color w:val="000000"/>
          <w:spacing w:val="1"/>
        </w:rPr>
        <w:t xml:space="preserve">6.5.1. при забава на ИЗПЪЛНИТЕЛЯ продължила повече от половината от оферирания срок на </w:t>
      </w:r>
      <w:r w:rsidRPr="00116B56">
        <w:rPr>
          <w:color w:val="000000"/>
          <w:spacing w:val="-3"/>
        </w:rPr>
        <w:t xml:space="preserve">доставка на  стоката. </w:t>
      </w:r>
    </w:p>
    <w:p w:rsidR="008A1321" w:rsidRPr="00116B56" w:rsidRDefault="008A1321" w:rsidP="0099217F">
      <w:pPr>
        <w:widowControl w:val="0"/>
        <w:shd w:val="clear" w:color="auto" w:fill="FFFFFF"/>
        <w:tabs>
          <w:tab w:val="left" w:pos="1085"/>
        </w:tabs>
        <w:suppressAutoHyphens w:val="0"/>
        <w:autoSpaceDE w:val="0"/>
        <w:autoSpaceDN w:val="0"/>
        <w:adjustRightInd w:val="0"/>
        <w:spacing w:line="274" w:lineRule="exact"/>
        <w:ind w:left="36"/>
        <w:jc w:val="both"/>
        <w:rPr>
          <w:color w:val="000000"/>
        </w:rPr>
      </w:pPr>
      <w:r w:rsidRPr="00116B56">
        <w:rPr>
          <w:color w:val="000000"/>
        </w:rPr>
        <w:t xml:space="preserve">6.5.2. когато Изпълнителят </w:t>
      </w:r>
      <w:r w:rsidRPr="00116B56">
        <w:rPr>
          <w:color w:val="000000"/>
          <w:spacing w:val="1"/>
        </w:rPr>
        <w:t xml:space="preserve">използва   подизпълнител,   без   да   е   декларирал   това   в   офертата   си,   или   използва </w:t>
      </w:r>
      <w:r w:rsidRPr="00116B56">
        <w:rPr>
          <w:color w:val="000000"/>
        </w:rPr>
        <w:t>подизпълнител, който е различен от този, посочен в офертата му;</w:t>
      </w:r>
    </w:p>
    <w:p w:rsidR="008A1321" w:rsidRPr="00116B56" w:rsidRDefault="008A1321" w:rsidP="0099217F">
      <w:pPr>
        <w:numPr>
          <w:ilvl w:val="2"/>
          <w:numId w:val="9"/>
        </w:numPr>
        <w:tabs>
          <w:tab w:val="left" w:pos="1085"/>
        </w:tabs>
        <w:suppressAutoHyphens w:val="0"/>
        <w:overflowPunct w:val="0"/>
        <w:autoSpaceDE w:val="0"/>
        <w:autoSpaceDN w:val="0"/>
        <w:adjustRightInd w:val="0"/>
        <w:jc w:val="both"/>
        <w:textAlignment w:val="baseline"/>
      </w:pPr>
      <w:r w:rsidRPr="00116B56">
        <w:t xml:space="preserve">когато  Изпълнителят бъде обявен в несъстоятелност или когато е в производство по несъстоятелност или </w:t>
      </w:r>
      <w:r w:rsidRPr="00116B56">
        <w:tab/>
        <w:t>ликвидация.</w:t>
      </w:r>
    </w:p>
    <w:p w:rsidR="008A1321" w:rsidRPr="00116B56" w:rsidRDefault="008A1321" w:rsidP="0099217F">
      <w:pPr>
        <w:widowControl w:val="0"/>
        <w:numPr>
          <w:ilvl w:val="1"/>
          <w:numId w:val="9"/>
        </w:numPr>
        <w:shd w:val="clear" w:color="auto" w:fill="FFFFFF"/>
        <w:tabs>
          <w:tab w:val="left" w:pos="1085"/>
        </w:tabs>
        <w:suppressAutoHyphens w:val="0"/>
        <w:autoSpaceDE w:val="0"/>
        <w:autoSpaceDN w:val="0"/>
        <w:adjustRightInd w:val="0"/>
        <w:spacing w:line="274" w:lineRule="exact"/>
        <w:jc w:val="both"/>
        <w:rPr>
          <w:color w:val="000000"/>
          <w:spacing w:val="-8"/>
        </w:rPr>
      </w:pPr>
      <w:r w:rsidRPr="00116B56">
        <w:rPr>
          <w:color w:val="000000"/>
          <w:spacing w:val="-1"/>
        </w:rPr>
        <w:t>Възложителят може да  прекрати  договора  с  предизвестие от  7 /седем/ дни, когато Изпълнителят не изпълни точно някое от  задълженията си по договора с повече от 5 работни дни.</w:t>
      </w:r>
    </w:p>
    <w:p w:rsidR="008A1321" w:rsidRPr="00116B56" w:rsidRDefault="008A1321" w:rsidP="0099217F">
      <w:pPr>
        <w:widowControl w:val="0"/>
        <w:shd w:val="clear" w:color="auto" w:fill="FFFFFF"/>
        <w:tabs>
          <w:tab w:val="left" w:pos="1085"/>
        </w:tabs>
        <w:suppressAutoHyphens w:val="0"/>
        <w:autoSpaceDE w:val="0"/>
        <w:autoSpaceDN w:val="0"/>
        <w:adjustRightInd w:val="0"/>
        <w:spacing w:line="274" w:lineRule="exact"/>
        <w:jc w:val="both"/>
        <w:rPr>
          <w:spacing w:val="-8"/>
        </w:rPr>
      </w:pPr>
      <w:r w:rsidRPr="00116B56">
        <w:rPr>
          <w:color w:val="000000"/>
          <w:spacing w:val="-8"/>
        </w:rPr>
        <w:t>6.7.</w:t>
      </w:r>
      <w:r w:rsidRPr="00116B56">
        <w:t>Прекратяването на настоящия договор, независимо от причините, не освобождава ИЗПЪЛНИТЕЛЯ от задължението му за гаранционно обслужване на стоката , за срока, посочен в чл.1.3.</w:t>
      </w:r>
    </w:p>
    <w:p w:rsidR="008A1321" w:rsidRPr="00116B56" w:rsidRDefault="008A1321" w:rsidP="0099217F">
      <w:pPr>
        <w:widowControl w:val="0"/>
        <w:shd w:val="clear" w:color="auto" w:fill="FFFFFF"/>
        <w:tabs>
          <w:tab w:val="left" w:pos="1085"/>
        </w:tabs>
        <w:suppressAutoHyphens w:val="0"/>
        <w:autoSpaceDE w:val="0"/>
        <w:autoSpaceDN w:val="0"/>
        <w:adjustRightInd w:val="0"/>
        <w:spacing w:before="5" w:line="274" w:lineRule="exact"/>
        <w:jc w:val="both"/>
        <w:rPr>
          <w:color w:val="000000"/>
          <w:spacing w:val="-1"/>
        </w:rPr>
      </w:pPr>
    </w:p>
    <w:p w:rsidR="008A1321" w:rsidRPr="00116B56" w:rsidRDefault="008A1321" w:rsidP="00116B56">
      <w:pPr>
        <w:widowControl w:val="0"/>
        <w:shd w:val="clear" w:color="auto" w:fill="FFFFFF"/>
        <w:tabs>
          <w:tab w:val="left" w:pos="1085"/>
        </w:tabs>
        <w:suppressAutoHyphens w:val="0"/>
        <w:autoSpaceDE w:val="0"/>
        <w:autoSpaceDN w:val="0"/>
        <w:adjustRightInd w:val="0"/>
        <w:spacing w:before="5" w:line="274" w:lineRule="exact"/>
        <w:jc w:val="center"/>
        <w:rPr>
          <w:color w:val="000000"/>
          <w:spacing w:val="-1"/>
        </w:rPr>
      </w:pPr>
      <w:r w:rsidRPr="00116B56">
        <w:rPr>
          <w:b/>
          <w:bCs/>
          <w:color w:val="000000"/>
        </w:rPr>
        <w:t>VII. Форсмажорни обстоятелства</w:t>
      </w:r>
    </w:p>
    <w:p w:rsidR="008A1321" w:rsidRPr="00116B56" w:rsidRDefault="008A1321" w:rsidP="0099217F">
      <w:pPr>
        <w:shd w:val="clear" w:color="auto" w:fill="FFFFFF"/>
        <w:spacing w:before="226" w:line="274" w:lineRule="exact"/>
        <w:ind w:firstLine="567"/>
        <w:jc w:val="both"/>
      </w:pPr>
      <w:r w:rsidRPr="00116B56">
        <w:rPr>
          <w:color w:val="000000"/>
          <w:spacing w:val="3"/>
        </w:rPr>
        <w:t xml:space="preserve">7. Страните по настоящия договор не дължат обезщетение за понесени вреди и </w:t>
      </w:r>
      <w:r w:rsidRPr="00116B56">
        <w:rPr>
          <w:color w:val="000000"/>
        </w:rPr>
        <w:t>загуби, ако са причинени в резултат на непреодолима сила.</w:t>
      </w:r>
    </w:p>
    <w:p w:rsidR="008A1321" w:rsidRPr="00116B56" w:rsidRDefault="008A1321" w:rsidP="0099217F">
      <w:pPr>
        <w:shd w:val="clear" w:color="auto" w:fill="FFFFFF"/>
        <w:spacing w:before="5" w:line="274" w:lineRule="exact"/>
        <w:ind w:firstLine="567"/>
        <w:jc w:val="both"/>
      </w:pPr>
      <w:r w:rsidRPr="00116B56">
        <w:rPr>
          <w:color w:val="000000"/>
        </w:rPr>
        <w:t xml:space="preserve">8. Страната, която е била в забава при изпълнение на задълженията си не може да </w:t>
      </w:r>
      <w:r w:rsidRPr="00116B56">
        <w:rPr>
          <w:color w:val="000000"/>
          <w:spacing w:val="-1"/>
        </w:rPr>
        <w:t>се позовава на непреодолима сила.</w:t>
      </w:r>
    </w:p>
    <w:p w:rsidR="008A1321" w:rsidRPr="00116B56" w:rsidRDefault="008A1321" w:rsidP="0099217F">
      <w:pPr>
        <w:shd w:val="clear" w:color="auto" w:fill="FFFFFF"/>
        <w:tabs>
          <w:tab w:val="left" w:pos="1190"/>
        </w:tabs>
        <w:spacing w:line="274" w:lineRule="exact"/>
        <w:ind w:firstLine="567"/>
        <w:jc w:val="both"/>
      </w:pPr>
      <w:r w:rsidRPr="00116B56">
        <w:rPr>
          <w:spacing w:val="-17"/>
        </w:rPr>
        <w:t>9.</w:t>
      </w:r>
      <w:r w:rsidRPr="00116B56">
        <w:tab/>
      </w:r>
      <w:r w:rsidRPr="00116B56">
        <w:rPr>
          <w:rStyle w:val="apple-converted-space"/>
          <w:shd w:val="clear" w:color="auto" w:fill="FFFFFF"/>
        </w:rPr>
        <w:t> </w:t>
      </w:r>
      <w:r w:rsidRPr="00116B56">
        <w:rPr>
          <w:shd w:val="clear" w:color="auto" w:fill="FFFFFF"/>
        </w:rPr>
        <w:t>"</w:t>
      </w:r>
      <w:r w:rsidRPr="00116B56">
        <w:rPr>
          <w:rStyle w:val="ldef"/>
          <w:shd w:val="clear" w:color="auto" w:fill="FFFFFF"/>
        </w:rPr>
        <w:t>Непредвидени обстоятелства</w:t>
      </w:r>
      <w:r w:rsidRPr="00116B56">
        <w:rPr>
          <w:shd w:val="clear" w:color="auto" w:fill="FFFFFF"/>
        </w:rPr>
        <w:t>" са обстоятелства, които са възникнали след сключването на договора и не са резултат от действие или бездействие на страните, които не са могли да бъдат предвидени при полагане на дължимата грижа и правят невъзможно изпълнението при договорените условия.</w:t>
      </w:r>
      <w:r w:rsidRPr="00116B56">
        <w:t xml:space="preserve"> </w:t>
      </w:r>
    </w:p>
    <w:p w:rsidR="008A1321" w:rsidRPr="00116B56" w:rsidRDefault="008A1321" w:rsidP="0099217F">
      <w:pPr>
        <w:shd w:val="clear" w:color="auto" w:fill="FFFFFF"/>
        <w:tabs>
          <w:tab w:val="left" w:pos="1272"/>
        </w:tabs>
        <w:spacing w:line="274" w:lineRule="exact"/>
        <w:ind w:firstLine="567"/>
        <w:jc w:val="both"/>
      </w:pPr>
      <w:r w:rsidRPr="00116B56">
        <w:rPr>
          <w:color w:val="000000"/>
          <w:spacing w:val="-18"/>
        </w:rPr>
        <w:t>10.</w:t>
      </w:r>
      <w:r w:rsidRPr="00116B56">
        <w:rPr>
          <w:color w:val="000000"/>
        </w:rPr>
        <w:tab/>
      </w:r>
      <w:r w:rsidRPr="00116B56">
        <w:rPr>
          <w:rStyle w:val="ldef"/>
          <w:shd w:val="clear" w:color="auto" w:fill="FFFFFF"/>
        </w:rPr>
        <w:t>Непредвидени обстоятелства</w:t>
      </w:r>
      <w:r w:rsidRPr="00116B56">
        <w:rPr>
          <w:color w:val="000000"/>
          <w:spacing w:val="7"/>
        </w:rPr>
        <w:t xml:space="preserve"> се доказва    от засегнатата страна със сертификат за форсмажор, издаден по съответния ред от компетентния орган в държавата, в която са </w:t>
      </w:r>
      <w:r w:rsidRPr="00116B56">
        <w:rPr>
          <w:color w:val="000000"/>
          <w:spacing w:val="-1"/>
        </w:rPr>
        <w:t>настъпили форсмажорните обстоятелства.</w:t>
      </w:r>
    </w:p>
    <w:p w:rsidR="008A1321" w:rsidRPr="00116B56" w:rsidRDefault="008A1321" w:rsidP="0099217F">
      <w:pPr>
        <w:widowControl w:val="0"/>
        <w:numPr>
          <w:ilvl w:val="0"/>
          <w:numId w:val="6"/>
        </w:numPr>
        <w:shd w:val="clear" w:color="auto" w:fill="FFFFFF"/>
        <w:tabs>
          <w:tab w:val="left" w:pos="1330"/>
        </w:tabs>
        <w:suppressAutoHyphens w:val="0"/>
        <w:autoSpaceDE w:val="0"/>
        <w:autoSpaceDN w:val="0"/>
        <w:adjustRightInd w:val="0"/>
        <w:spacing w:line="274" w:lineRule="exact"/>
        <w:ind w:left="1429" w:hanging="360"/>
        <w:jc w:val="both"/>
        <w:rPr>
          <w:color w:val="000000"/>
          <w:spacing w:val="-18"/>
        </w:rPr>
      </w:pPr>
      <w:r w:rsidRPr="00116B56">
        <w:rPr>
          <w:color w:val="000000"/>
          <w:spacing w:val="8"/>
        </w:rPr>
        <w:t>Страната засегната от н</w:t>
      </w:r>
      <w:r w:rsidRPr="00116B56">
        <w:rPr>
          <w:rStyle w:val="ldef"/>
          <w:shd w:val="clear" w:color="auto" w:fill="FFFFFF"/>
        </w:rPr>
        <w:t>епредвидени обстоятелства</w:t>
      </w:r>
      <w:r w:rsidRPr="00116B56">
        <w:rPr>
          <w:color w:val="000000"/>
          <w:spacing w:val="8"/>
        </w:rPr>
        <w:t xml:space="preserve"> е длъжна да предприеме всички </w:t>
      </w:r>
      <w:r w:rsidRPr="00116B56">
        <w:rPr>
          <w:color w:val="000000"/>
          <w:spacing w:val="1"/>
        </w:rPr>
        <w:t xml:space="preserve">действия с грижата на добър стопанин, за да сведе до минимум понесените вреди и загуби, </w:t>
      </w:r>
      <w:r w:rsidRPr="00116B56">
        <w:rPr>
          <w:color w:val="000000"/>
          <w:spacing w:val="10"/>
        </w:rPr>
        <w:t xml:space="preserve">както и да уведоми другата страна писмено в едноседмичен срок от настъпването на </w:t>
      </w:r>
      <w:r w:rsidRPr="00116B56">
        <w:rPr>
          <w:color w:val="000000"/>
          <w:spacing w:val="-2"/>
        </w:rPr>
        <w:t>непреодолимата сила.</w:t>
      </w:r>
    </w:p>
    <w:p w:rsidR="008A1321" w:rsidRPr="00116B56" w:rsidRDefault="008A1321" w:rsidP="0099217F">
      <w:pPr>
        <w:widowControl w:val="0"/>
        <w:numPr>
          <w:ilvl w:val="0"/>
          <w:numId w:val="6"/>
        </w:numPr>
        <w:shd w:val="clear" w:color="auto" w:fill="FFFFFF"/>
        <w:tabs>
          <w:tab w:val="left" w:pos="1330"/>
        </w:tabs>
        <w:suppressAutoHyphens w:val="0"/>
        <w:autoSpaceDE w:val="0"/>
        <w:autoSpaceDN w:val="0"/>
        <w:adjustRightInd w:val="0"/>
        <w:spacing w:line="274" w:lineRule="exact"/>
        <w:ind w:left="1429" w:hanging="360"/>
        <w:jc w:val="both"/>
        <w:rPr>
          <w:color w:val="000000"/>
          <w:spacing w:val="-18"/>
        </w:rPr>
      </w:pPr>
      <w:r w:rsidRPr="00116B56">
        <w:rPr>
          <w:color w:val="000000"/>
          <w:spacing w:val="8"/>
        </w:rPr>
        <w:t xml:space="preserve">Срокове за изпълнение на задължения по този договор и свързаните с тях </w:t>
      </w:r>
      <w:r w:rsidRPr="00116B56">
        <w:rPr>
          <w:color w:val="000000"/>
          <w:spacing w:val="1"/>
        </w:rPr>
        <w:t>насрещни задължения спират да текат докато трае н</w:t>
      </w:r>
      <w:r w:rsidRPr="00116B56">
        <w:rPr>
          <w:rStyle w:val="ldef"/>
          <w:shd w:val="clear" w:color="auto" w:fill="FFFFFF"/>
        </w:rPr>
        <w:t>епредвиденото обстоятелство.</w:t>
      </w:r>
    </w:p>
    <w:p w:rsidR="008A1321" w:rsidRPr="00116B56" w:rsidRDefault="008A1321" w:rsidP="0099217F">
      <w:pPr>
        <w:shd w:val="clear" w:color="auto" w:fill="FFFFFF"/>
        <w:spacing w:before="278"/>
        <w:ind w:firstLine="567"/>
        <w:jc w:val="center"/>
      </w:pPr>
      <w:r w:rsidRPr="00116B56">
        <w:rPr>
          <w:b/>
          <w:bCs/>
          <w:color w:val="000000"/>
          <w:spacing w:val="-1"/>
        </w:rPr>
        <w:t>VIII. Спорове</w:t>
      </w:r>
    </w:p>
    <w:p w:rsidR="008A1321" w:rsidRPr="00116B56" w:rsidRDefault="008A1321" w:rsidP="0099217F">
      <w:pPr>
        <w:shd w:val="clear" w:color="auto" w:fill="FFFFFF"/>
        <w:spacing w:before="221" w:line="274" w:lineRule="exact"/>
        <w:ind w:firstLine="567"/>
        <w:jc w:val="both"/>
      </w:pPr>
      <w:r w:rsidRPr="00116B56">
        <w:rPr>
          <w:color w:val="000000"/>
          <w:spacing w:val="-1"/>
        </w:rPr>
        <w:t xml:space="preserve">13. </w:t>
      </w:r>
      <w:r w:rsidRPr="00116B56">
        <w:rPr>
          <w:color w:val="000000"/>
          <w:spacing w:val="-1"/>
        </w:rPr>
        <w:tab/>
        <w:t>Възникнали спорове между страни се решават чрез преговори между тях, а при не постигане на договореност - от компетентния съд в Република България..</w:t>
      </w:r>
    </w:p>
    <w:p w:rsidR="008A1321" w:rsidRPr="00116B56" w:rsidRDefault="008A1321" w:rsidP="0099217F">
      <w:pPr>
        <w:shd w:val="clear" w:color="auto" w:fill="FFFFFF"/>
        <w:spacing w:before="278"/>
        <w:ind w:firstLine="567"/>
        <w:jc w:val="center"/>
      </w:pPr>
      <w:r w:rsidRPr="00116B56">
        <w:rPr>
          <w:b/>
          <w:bCs/>
          <w:color w:val="000000"/>
          <w:spacing w:val="3"/>
        </w:rPr>
        <w:t>IX</w:t>
      </w:r>
      <w:r w:rsidRPr="00116B56">
        <w:rPr>
          <w:color w:val="000000"/>
          <w:spacing w:val="3"/>
        </w:rPr>
        <w:t xml:space="preserve">. </w:t>
      </w:r>
      <w:r w:rsidRPr="00116B56">
        <w:rPr>
          <w:b/>
          <w:bCs/>
          <w:color w:val="000000"/>
          <w:spacing w:val="3"/>
        </w:rPr>
        <w:t>Съобщения</w:t>
      </w:r>
    </w:p>
    <w:p w:rsidR="008A1321" w:rsidRPr="00116B56" w:rsidRDefault="008A1321" w:rsidP="0099217F">
      <w:pPr>
        <w:shd w:val="clear" w:color="auto" w:fill="FFFFFF"/>
        <w:tabs>
          <w:tab w:val="left" w:pos="1229"/>
        </w:tabs>
        <w:spacing w:before="216" w:line="278" w:lineRule="exact"/>
        <w:ind w:firstLine="567"/>
        <w:jc w:val="both"/>
      </w:pPr>
      <w:r w:rsidRPr="00116B56">
        <w:rPr>
          <w:color w:val="000000"/>
          <w:spacing w:val="-18"/>
        </w:rPr>
        <w:t>14.</w:t>
      </w:r>
      <w:r w:rsidRPr="00116B56">
        <w:rPr>
          <w:color w:val="000000"/>
        </w:rPr>
        <w:tab/>
      </w:r>
      <w:r w:rsidRPr="00116B56">
        <w:rPr>
          <w:color w:val="000000"/>
          <w:spacing w:val="7"/>
        </w:rPr>
        <w:t xml:space="preserve">Всички съобщения между страните свързани с изпълнението на настоящия </w:t>
      </w:r>
      <w:r w:rsidRPr="00116B56">
        <w:rPr>
          <w:color w:val="000000"/>
          <w:spacing w:val="-1"/>
        </w:rPr>
        <w:t>договор са валидни, ако са направени в писмена форма и подписани от упълномощени лица.</w:t>
      </w:r>
    </w:p>
    <w:p w:rsidR="008A1321" w:rsidRPr="00116B56" w:rsidRDefault="008A1321" w:rsidP="0099217F">
      <w:pPr>
        <w:shd w:val="clear" w:color="auto" w:fill="FFFFFF"/>
        <w:spacing w:before="274"/>
        <w:ind w:firstLine="567"/>
        <w:jc w:val="center"/>
      </w:pPr>
      <w:r w:rsidRPr="00116B56">
        <w:rPr>
          <w:b/>
          <w:bCs/>
          <w:color w:val="000000"/>
          <w:spacing w:val="-1"/>
        </w:rPr>
        <w:t>X. Други разпоредби</w:t>
      </w:r>
    </w:p>
    <w:p w:rsidR="008A1321" w:rsidRPr="00116B56" w:rsidRDefault="008A1321" w:rsidP="0099217F">
      <w:pPr>
        <w:widowControl w:val="0"/>
        <w:numPr>
          <w:ilvl w:val="0"/>
          <w:numId w:val="7"/>
        </w:numPr>
        <w:shd w:val="clear" w:color="auto" w:fill="FFFFFF"/>
        <w:tabs>
          <w:tab w:val="left" w:pos="1229"/>
        </w:tabs>
        <w:suppressAutoHyphens w:val="0"/>
        <w:autoSpaceDE w:val="0"/>
        <w:autoSpaceDN w:val="0"/>
        <w:adjustRightInd w:val="0"/>
        <w:spacing w:line="274" w:lineRule="exact"/>
        <w:ind w:left="720" w:hanging="360"/>
        <w:jc w:val="both"/>
        <w:rPr>
          <w:color w:val="000000"/>
          <w:spacing w:val="-18"/>
        </w:rPr>
      </w:pPr>
      <w:r w:rsidRPr="00116B56">
        <w:rPr>
          <w:color w:val="000000"/>
          <w:spacing w:val="2"/>
        </w:rPr>
        <w:t xml:space="preserve">Страните се споразумяват за валидни адреси и банкова сметка на Изпълнителя </w:t>
      </w:r>
      <w:r w:rsidRPr="00116B56">
        <w:rPr>
          <w:color w:val="000000"/>
          <w:spacing w:val="-3"/>
        </w:rPr>
        <w:t>да се считат:</w:t>
      </w:r>
    </w:p>
    <w:p w:rsidR="008A1321" w:rsidRPr="00116B56" w:rsidRDefault="008A1321" w:rsidP="0099217F">
      <w:pPr>
        <w:shd w:val="clear" w:color="auto" w:fill="FFFFFF"/>
        <w:tabs>
          <w:tab w:val="left" w:pos="1229"/>
        </w:tabs>
        <w:spacing w:line="274" w:lineRule="exact"/>
        <w:ind w:firstLine="567"/>
        <w:jc w:val="both"/>
        <w:rPr>
          <w:color w:val="000000"/>
          <w:spacing w:val="-18"/>
        </w:rPr>
      </w:pPr>
    </w:p>
    <w:p w:rsidR="008A1321" w:rsidRPr="00116B56" w:rsidRDefault="008A1321" w:rsidP="0099217F">
      <w:pPr>
        <w:shd w:val="clear" w:color="auto" w:fill="FFFFFF"/>
        <w:tabs>
          <w:tab w:val="left" w:pos="4622"/>
        </w:tabs>
        <w:spacing w:line="346" w:lineRule="exact"/>
        <w:ind w:firstLine="567"/>
        <w:jc w:val="both"/>
      </w:pPr>
      <w:r w:rsidRPr="00116B56">
        <w:rPr>
          <w:color w:val="000000"/>
          <w:spacing w:val="-4"/>
        </w:rPr>
        <w:t>ЗА ВЪЗЛОЖИТЕЛЯ:</w:t>
      </w:r>
      <w:r w:rsidRPr="00116B56">
        <w:rPr>
          <w:color w:val="000000"/>
        </w:rPr>
        <w:tab/>
      </w:r>
      <w:r w:rsidRPr="00116B56">
        <w:rPr>
          <w:color w:val="000000"/>
          <w:spacing w:val="-2"/>
        </w:rPr>
        <w:t>ЗА ИЗПЪЛНИТЕЛЯ:</w:t>
      </w:r>
    </w:p>
    <w:p w:rsidR="008A1321" w:rsidRPr="00116B56" w:rsidRDefault="008A1321" w:rsidP="0099217F">
      <w:pPr>
        <w:shd w:val="clear" w:color="auto" w:fill="FFFFFF"/>
        <w:tabs>
          <w:tab w:val="left" w:pos="4608"/>
          <w:tab w:val="left" w:leader="dot" w:pos="8928"/>
        </w:tabs>
        <w:spacing w:line="346" w:lineRule="exact"/>
        <w:ind w:firstLine="567"/>
        <w:jc w:val="both"/>
      </w:pPr>
      <w:r w:rsidRPr="00116B56">
        <w:rPr>
          <w:color w:val="000000"/>
          <w:lang w:val="en-US"/>
        </w:rPr>
        <w:t>………………………………………</w:t>
      </w:r>
      <w:r w:rsidRPr="00116B56">
        <w:rPr>
          <w:color w:val="000000"/>
        </w:rPr>
        <w:tab/>
      </w:r>
      <w:r w:rsidRPr="00116B56">
        <w:rPr>
          <w:color w:val="000000"/>
        </w:rPr>
        <w:tab/>
      </w:r>
    </w:p>
    <w:p w:rsidR="008A1321" w:rsidRPr="00116B56" w:rsidRDefault="008A1321" w:rsidP="0099217F">
      <w:pPr>
        <w:shd w:val="clear" w:color="auto" w:fill="FFFFFF"/>
        <w:tabs>
          <w:tab w:val="left" w:pos="4600"/>
          <w:tab w:val="left" w:leader="dot" w:pos="8900"/>
        </w:tabs>
        <w:spacing w:line="346" w:lineRule="exact"/>
        <w:ind w:firstLine="567"/>
        <w:jc w:val="both"/>
      </w:pPr>
      <w:r w:rsidRPr="00116B56">
        <w:rPr>
          <w:color w:val="000000"/>
          <w:spacing w:val="-1"/>
          <w:lang w:val="en-US"/>
        </w:rPr>
        <w:t>………………………………………</w:t>
      </w:r>
      <w:r w:rsidRPr="00116B56">
        <w:rPr>
          <w:color w:val="000000"/>
          <w:spacing w:val="-1"/>
        </w:rPr>
        <w:tab/>
      </w:r>
      <w:r w:rsidRPr="00116B56">
        <w:rPr>
          <w:color w:val="000000"/>
        </w:rPr>
        <w:tab/>
      </w:r>
      <w:r w:rsidRPr="00116B56">
        <w:rPr>
          <w:color w:val="000000"/>
        </w:rPr>
        <w:tab/>
      </w:r>
    </w:p>
    <w:p w:rsidR="008A1321" w:rsidRPr="00116B56" w:rsidRDefault="008A1321" w:rsidP="0099217F">
      <w:pPr>
        <w:shd w:val="clear" w:color="auto" w:fill="FFFFFF"/>
        <w:tabs>
          <w:tab w:val="left" w:pos="4600"/>
          <w:tab w:val="left" w:leader="dot" w:pos="8900"/>
        </w:tabs>
        <w:spacing w:line="346" w:lineRule="exact"/>
        <w:ind w:firstLine="567"/>
        <w:jc w:val="both"/>
        <w:rPr>
          <w:color w:val="000000"/>
        </w:rPr>
      </w:pPr>
      <w:r w:rsidRPr="00116B56">
        <w:rPr>
          <w:color w:val="000000"/>
          <w:spacing w:val="-5"/>
          <w:lang w:val="en-US"/>
        </w:rPr>
        <w:t>………………………………...……..</w:t>
      </w:r>
      <w:r w:rsidRPr="00116B56">
        <w:rPr>
          <w:color w:val="000000"/>
          <w:spacing w:val="-5"/>
        </w:rPr>
        <w:tab/>
      </w:r>
      <w:r w:rsidRPr="00116B56">
        <w:rPr>
          <w:color w:val="000000"/>
        </w:rPr>
        <w:tab/>
      </w:r>
      <w:r w:rsidRPr="00116B56">
        <w:rPr>
          <w:color w:val="000000"/>
        </w:rPr>
        <w:tab/>
      </w:r>
    </w:p>
    <w:p w:rsidR="008A1321" w:rsidRPr="00116B56" w:rsidRDefault="008A1321" w:rsidP="0099217F">
      <w:pPr>
        <w:shd w:val="clear" w:color="auto" w:fill="FFFFFF"/>
        <w:tabs>
          <w:tab w:val="left" w:pos="4680"/>
          <w:tab w:val="left" w:leader="dot" w:pos="9005"/>
        </w:tabs>
        <w:spacing w:line="346" w:lineRule="exact"/>
        <w:ind w:firstLine="567"/>
        <w:jc w:val="both"/>
      </w:pPr>
    </w:p>
    <w:p w:rsidR="008A1321" w:rsidRPr="00116B56" w:rsidRDefault="008A1321" w:rsidP="0099217F">
      <w:pPr>
        <w:shd w:val="clear" w:color="auto" w:fill="FFFFFF"/>
        <w:tabs>
          <w:tab w:val="left" w:leader="dot" w:pos="9509"/>
        </w:tabs>
        <w:spacing w:line="274" w:lineRule="exact"/>
        <w:ind w:firstLine="567"/>
        <w:jc w:val="both"/>
      </w:pPr>
      <w:r w:rsidRPr="00116B56">
        <w:rPr>
          <w:color w:val="000000"/>
          <w:spacing w:val="-3"/>
        </w:rPr>
        <w:t>за Изпълнителя: банкова сметка     IBAN</w:t>
      </w:r>
      <w:r w:rsidRPr="00116B56">
        <w:rPr>
          <w:color w:val="000000"/>
        </w:rPr>
        <w:tab/>
      </w:r>
    </w:p>
    <w:p w:rsidR="008A1321" w:rsidRPr="00116B56" w:rsidRDefault="008A1321" w:rsidP="0099217F">
      <w:pPr>
        <w:shd w:val="clear" w:color="auto" w:fill="FFFFFF"/>
        <w:tabs>
          <w:tab w:val="left" w:leader="dot" w:pos="4229"/>
          <w:tab w:val="left" w:leader="dot" w:pos="9504"/>
        </w:tabs>
        <w:spacing w:line="274" w:lineRule="exact"/>
        <w:ind w:firstLine="567"/>
        <w:jc w:val="both"/>
      </w:pPr>
      <w:r w:rsidRPr="00116B56">
        <w:rPr>
          <w:color w:val="000000"/>
          <w:spacing w:val="-16"/>
        </w:rPr>
        <w:t>В</w:t>
      </w:r>
      <w:r w:rsidRPr="00116B56">
        <w:rPr>
          <w:color w:val="000000"/>
          <w:spacing w:val="-16"/>
          <w:lang w:val="en-US"/>
        </w:rPr>
        <w:t>I</w:t>
      </w:r>
      <w:r w:rsidRPr="00116B56">
        <w:rPr>
          <w:color w:val="000000"/>
          <w:spacing w:val="-16"/>
        </w:rPr>
        <w:t>С:</w:t>
      </w:r>
      <w:r w:rsidRPr="00116B56">
        <w:rPr>
          <w:color w:val="000000"/>
        </w:rPr>
        <w:tab/>
      </w:r>
      <w:r w:rsidRPr="00116B56">
        <w:rPr>
          <w:color w:val="000000"/>
          <w:spacing w:val="-1"/>
        </w:rPr>
        <w:t>при банка</w:t>
      </w:r>
      <w:r w:rsidRPr="00116B56">
        <w:rPr>
          <w:color w:val="000000"/>
        </w:rPr>
        <w:tab/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  <w:rPr>
          <w:color w:val="000000"/>
        </w:rPr>
      </w:pP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rPr>
          <w:color w:val="000000"/>
        </w:rPr>
        <w:t>При промяна на адреса съответната страна е длъжна да уведоми другата писмено в тридневен срок от промяната, а при промяна на посочената банкова сметка в договора, съответната страна е длъжна да уведоми другата писмено веднага, в деня на промяната.</w:t>
      </w:r>
    </w:p>
    <w:p w:rsidR="008A1321" w:rsidRPr="00116B56" w:rsidRDefault="008A1321" w:rsidP="0099217F">
      <w:pPr>
        <w:numPr>
          <w:ilvl w:val="0"/>
          <w:numId w:val="7"/>
        </w:numPr>
        <w:shd w:val="clear" w:color="auto" w:fill="FFFFFF"/>
        <w:tabs>
          <w:tab w:val="left" w:pos="1181"/>
        </w:tabs>
        <w:spacing w:line="274" w:lineRule="exact"/>
        <w:ind w:firstLine="567"/>
        <w:jc w:val="both"/>
        <w:rPr>
          <w:color w:val="000000"/>
          <w:spacing w:val="-1"/>
        </w:rPr>
      </w:pPr>
      <w:r w:rsidRPr="00116B56">
        <w:rPr>
          <w:color w:val="000000"/>
          <w:spacing w:val="6"/>
        </w:rPr>
        <w:t xml:space="preserve">Никоя от страните няма право да прехвърля правата и задълженията по този </w:t>
      </w:r>
      <w:r w:rsidRPr="00116B56">
        <w:rPr>
          <w:color w:val="000000"/>
          <w:spacing w:val="-1"/>
        </w:rPr>
        <w:t>договор на трети лица.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t>17.В случай че Възложителят  е купил заместваща стока след разваляне на договора по вина на Изпълнителя, последният му дължи разликата между по-високата стойност на заместващата стока и стойността по чл.2.1.  от настоящия договор.</w:t>
      </w:r>
    </w:p>
    <w:p w:rsidR="008A1321" w:rsidRPr="00116B56" w:rsidRDefault="008A1321" w:rsidP="0099217F">
      <w:pPr>
        <w:shd w:val="clear" w:color="auto" w:fill="FFFFFF"/>
        <w:tabs>
          <w:tab w:val="left" w:pos="1181"/>
        </w:tabs>
        <w:spacing w:line="274" w:lineRule="exact"/>
        <w:jc w:val="both"/>
      </w:pPr>
      <w:r w:rsidRPr="00116B56">
        <w:t xml:space="preserve">          18.Условията на договора могат да се променят и/или допълват само в случаите, регламентирани в ЗОП и ППЗОП.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  <w:rPr>
          <w:b/>
          <w:bCs/>
        </w:rPr>
      </w:pPr>
      <w:r w:rsidRPr="00116B56">
        <w:rPr>
          <w:b/>
          <w:bCs/>
          <w:color w:val="000000"/>
          <w:spacing w:val="7"/>
        </w:rPr>
        <w:t>XI. Заключителни разпоредби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  <w:rPr>
          <w:b/>
          <w:bCs/>
        </w:rPr>
      </w:pPr>
      <w:r w:rsidRPr="00116B56">
        <w:rPr>
          <w:b/>
          <w:bCs/>
        </w:rPr>
        <w:t xml:space="preserve"> </w:t>
      </w:r>
      <w:r w:rsidRPr="00116B56">
        <w:rPr>
          <w:color w:val="000000"/>
          <w:spacing w:val="5"/>
        </w:rPr>
        <w:t xml:space="preserve">19.Договорът влиза в сила от датата на подписването му от двете страни. 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  <w:rPr>
          <w:color w:val="000000"/>
        </w:rPr>
      </w:pPr>
      <w:r w:rsidRPr="00116B56">
        <w:rPr>
          <w:color w:val="000000"/>
        </w:rPr>
        <w:t xml:space="preserve">20. За всички неуредени въпроси във връзка със сключването, изпълнението и прекратяването на договора се прилага българското законодателство.  </w:t>
      </w:r>
    </w:p>
    <w:p w:rsidR="008A1321" w:rsidRPr="00116B56" w:rsidRDefault="008A1321" w:rsidP="0099217F">
      <w:pPr>
        <w:shd w:val="clear" w:color="auto" w:fill="FFFFFF"/>
        <w:spacing w:line="274" w:lineRule="exact"/>
        <w:ind w:firstLine="567"/>
        <w:jc w:val="both"/>
      </w:pPr>
      <w:r w:rsidRPr="00116B56">
        <w:rPr>
          <w:color w:val="000000"/>
        </w:rPr>
        <w:t>21.</w:t>
      </w:r>
      <w:r w:rsidRPr="00116B56">
        <w:t xml:space="preserve"> При съставянето на настоящия договор се представиха следните документи, които са неразделна негова част:</w:t>
      </w:r>
    </w:p>
    <w:p w:rsidR="008A1321" w:rsidRPr="00116B56" w:rsidRDefault="008A1321" w:rsidP="0099217F">
      <w:pPr>
        <w:suppressAutoHyphens w:val="0"/>
        <w:overflowPunct w:val="0"/>
        <w:autoSpaceDE w:val="0"/>
        <w:autoSpaceDN w:val="0"/>
        <w:adjustRightInd w:val="0"/>
        <w:ind w:left="720"/>
        <w:jc w:val="both"/>
        <w:textAlignment w:val="baseline"/>
      </w:pPr>
      <w:r w:rsidRPr="00116B56">
        <w:t xml:space="preserve"> 1.Документ, удостоверяващ че Изпълнителят е внесъл гаранцията за изпълнение на договора - ....................  в размер на ..................... (..................................................) лева;</w:t>
      </w:r>
    </w:p>
    <w:p w:rsidR="008A1321" w:rsidRPr="00116B56" w:rsidRDefault="008A1321" w:rsidP="0099217F">
      <w:pPr>
        <w:suppressAutoHyphens w:val="0"/>
        <w:overflowPunct w:val="0"/>
        <w:autoSpaceDE w:val="0"/>
        <w:autoSpaceDN w:val="0"/>
        <w:adjustRightInd w:val="0"/>
        <w:ind w:left="720"/>
        <w:jc w:val="both"/>
        <w:textAlignment w:val="baseline"/>
      </w:pPr>
      <w:r w:rsidRPr="00116B56">
        <w:t xml:space="preserve"> 2. Актуално/и свидетелство/а за съдимост на Управителя/ите;</w:t>
      </w:r>
    </w:p>
    <w:p w:rsidR="008A1321" w:rsidRPr="00116B56" w:rsidRDefault="008A1321" w:rsidP="0099217F">
      <w:pPr>
        <w:suppressAutoHyphens w:val="0"/>
        <w:overflowPunct w:val="0"/>
        <w:autoSpaceDE w:val="0"/>
        <w:autoSpaceDN w:val="0"/>
        <w:adjustRightInd w:val="0"/>
        <w:ind w:left="426"/>
        <w:jc w:val="both"/>
        <w:textAlignment w:val="baseline"/>
      </w:pPr>
      <w:r w:rsidRPr="00116B56">
        <w:t xml:space="preserve">      3.Удостоверение от органите по приходите и удостоверение от общината по седалището на Възложителя  и на Изпълнителя (Документ за липса на задължения към НАП и Документ за липса на задължения към общината по регистрация на Възложителя  и на Изпълнителя);</w:t>
      </w:r>
    </w:p>
    <w:p w:rsidR="008A1321" w:rsidRPr="00116B56" w:rsidRDefault="008A1321" w:rsidP="0099217F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</w:pPr>
      <w:r w:rsidRPr="00116B56">
        <w:t xml:space="preserve">            4.Удостоверение от органите на Изпълнителна агенция „Главна инспекция на труда”;</w:t>
      </w:r>
    </w:p>
    <w:p w:rsidR="008A1321" w:rsidRPr="00116B56" w:rsidRDefault="008A1321" w:rsidP="0099217F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</w:pPr>
      <w:r w:rsidRPr="00116B56">
        <w:t xml:space="preserve">           5.Удостоверение от Агенцията по вписвания, че Изпълнителят  не е обявен в несъстоятелност и не се намира в производство по ликвидация;</w:t>
      </w:r>
    </w:p>
    <w:p w:rsidR="008A1321" w:rsidRPr="00116B56" w:rsidRDefault="008A1321" w:rsidP="0099217F">
      <w:pPr>
        <w:ind w:left="360"/>
        <w:jc w:val="both"/>
      </w:pPr>
      <w:r w:rsidRPr="00116B56">
        <w:tab/>
      </w:r>
      <w:r w:rsidRPr="00116B56">
        <w:tab/>
      </w:r>
    </w:p>
    <w:p w:rsidR="008A1321" w:rsidRPr="00116B56" w:rsidRDefault="008A1321" w:rsidP="0099217F">
      <w:pPr>
        <w:shd w:val="clear" w:color="auto" w:fill="FFFFFF"/>
        <w:spacing w:before="264" w:line="278" w:lineRule="exact"/>
        <w:ind w:firstLine="567"/>
        <w:jc w:val="both"/>
      </w:pPr>
      <w:r w:rsidRPr="00116B56">
        <w:rPr>
          <w:color w:val="000000"/>
        </w:rPr>
        <w:t>Настоящият договор се сключи в два еднообразни екземпляра един за Възложителя, и един за Изпълнителя.</w:t>
      </w:r>
    </w:p>
    <w:p w:rsidR="008A1321" w:rsidRPr="00116B56" w:rsidRDefault="008A1321" w:rsidP="0099217F">
      <w:pPr>
        <w:ind w:firstLine="567"/>
        <w:jc w:val="both"/>
      </w:pPr>
    </w:p>
    <w:p w:rsidR="008A1321" w:rsidRPr="00116B56" w:rsidRDefault="008A1321" w:rsidP="0099217F">
      <w:pPr>
        <w:ind w:firstLine="567"/>
        <w:jc w:val="both"/>
      </w:pPr>
    </w:p>
    <w:p w:rsidR="008A1321" w:rsidRPr="00116B56" w:rsidRDefault="008A1321" w:rsidP="0099217F">
      <w:pPr>
        <w:ind w:firstLine="567"/>
        <w:jc w:val="both"/>
      </w:pPr>
      <w:r w:rsidRPr="00116B56">
        <w:t>За ВЪЗЛОЖИТЕЛ:                                 За ИЗПЪЛНИТЕЛ:</w:t>
      </w:r>
    </w:p>
    <w:p w:rsidR="008A1321" w:rsidRPr="00116B56" w:rsidRDefault="008A1321" w:rsidP="0099217F">
      <w:pPr>
        <w:ind w:firstLine="567"/>
        <w:jc w:val="both"/>
      </w:pPr>
    </w:p>
    <w:p w:rsidR="008A1321" w:rsidRPr="00116B56" w:rsidRDefault="008A1321" w:rsidP="0099217F">
      <w:pPr>
        <w:ind w:right="72" w:firstLine="567"/>
        <w:jc w:val="both"/>
        <w:rPr>
          <w:lang w:val="en-US"/>
        </w:rPr>
      </w:pPr>
      <w:r w:rsidRPr="00116B56">
        <w:t>……………………………………………………..                             …………………………………………………….</w:t>
      </w:r>
      <w:r w:rsidRPr="00116B56">
        <w:rPr>
          <w:lang w:val="en-US"/>
        </w:rPr>
        <w:t>.</w:t>
      </w:r>
    </w:p>
    <w:p w:rsidR="008A1321" w:rsidRPr="00116B56" w:rsidRDefault="008A1321" w:rsidP="0099217F">
      <w:pPr>
        <w:ind w:firstLine="567"/>
        <w:jc w:val="both"/>
      </w:pPr>
      <w:r w:rsidRPr="00116B56">
        <w:t xml:space="preserve">/д-р Димитър Ермов- Управител на </w:t>
      </w:r>
    </w:p>
    <w:p w:rsidR="008A1321" w:rsidRPr="00116B56" w:rsidRDefault="008A1321" w:rsidP="0099217F">
      <w:pPr>
        <w:ind w:firstLine="567"/>
        <w:jc w:val="both"/>
      </w:pPr>
      <w:r w:rsidRPr="00116B56">
        <w:t>“МБАЛ-Свиленград” ЕООД/</w:t>
      </w:r>
    </w:p>
    <w:p w:rsidR="008A1321" w:rsidRPr="00116B56" w:rsidRDefault="008A1321" w:rsidP="0099217F">
      <w:pPr>
        <w:ind w:firstLine="567"/>
        <w:jc w:val="both"/>
      </w:pPr>
    </w:p>
    <w:p w:rsidR="008A1321" w:rsidRPr="00116B56" w:rsidRDefault="008A1321" w:rsidP="0099217F">
      <w:pPr>
        <w:ind w:firstLine="567"/>
        <w:jc w:val="both"/>
      </w:pPr>
    </w:p>
    <w:p w:rsidR="008A1321" w:rsidRPr="00116B56" w:rsidRDefault="008A1321" w:rsidP="0099217F">
      <w:pPr>
        <w:ind w:firstLine="567"/>
        <w:jc w:val="both"/>
        <w:rPr>
          <w:i/>
          <w:iCs/>
        </w:rPr>
      </w:pPr>
      <w:r w:rsidRPr="00116B56">
        <w:t>/Таня Димитрова-гл. счетоводител/</w:t>
      </w:r>
    </w:p>
    <w:p w:rsidR="008A1321" w:rsidRPr="00116B56" w:rsidRDefault="008A1321" w:rsidP="0099217F">
      <w:pPr>
        <w:ind w:firstLine="567"/>
        <w:jc w:val="right"/>
        <w:rPr>
          <w:i/>
          <w:iCs/>
        </w:rPr>
      </w:pPr>
    </w:p>
    <w:p w:rsidR="008A1321" w:rsidRPr="00DA1530" w:rsidRDefault="008A1321" w:rsidP="0099217F">
      <w:pPr>
        <w:ind w:firstLine="567"/>
      </w:pPr>
    </w:p>
    <w:p w:rsidR="008A1321" w:rsidRPr="00832676" w:rsidRDefault="008A1321" w:rsidP="0099217F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</w:p>
    <w:p w:rsidR="008A1321" w:rsidRDefault="008A1321" w:rsidP="0099217F"/>
    <w:p w:rsidR="008A1321" w:rsidRDefault="008A1321"/>
    <w:sectPr w:rsidR="008A1321" w:rsidSect="00116B56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321" w:rsidRDefault="008A1321" w:rsidP="009A7E1D">
      <w:r>
        <w:separator/>
      </w:r>
    </w:p>
  </w:endnote>
  <w:endnote w:type="continuationSeparator" w:id="0">
    <w:p w:rsidR="008A1321" w:rsidRDefault="008A1321" w:rsidP="009A7E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21" w:rsidRPr="00804F6C" w:rsidRDefault="008A1321" w:rsidP="00781093">
    <w:pPr>
      <w:pStyle w:val="Footer"/>
      <w:jc w:val="right"/>
      <w:rPr>
        <w:rFonts w:ascii="Calibri" w:hAnsi="Calibri" w:cs="Calibri"/>
        <w:sz w:val="18"/>
        <w:szCs w:val="18"/>
      </w:rPr>
    </w:pPr>
    <w:r>
      <w:rPr>
        <w:rFonts w:ascii="Calibri" w:hAnsi="Calibri" w:cs="Calibri"/>
        <w:i/>
        <w:iCs/>
        <w:sz w:val="18"/>
        <w:szCs w:val="18"/>
        <w:u w:val="single"/>
      </w:rPr>
      <w:t>С</w:t>
    </w:r>
    <w:r w:rsidRPr="00804F6C">
      <w:rPr>
        <w:rFonts w:ascii="Calibri" w:hAnsi="Calibri" w:cs="Calibri"/>
        <w:i/>
        <w:iCs/>
        <w:sz w:val="18"/>
        <w:szCs w:val="18"/>
        <w:u w:val="single"/>
      </w:rPr>
      <w:t xml:space="preserve">тр. </w:t>
    </w:r>
    <w:r w:rsidRPr="00804F6C">
      <w:rPr>
        <w:rFonts w:ascii="Calibri" w:hAnsi="Calibri" w:cs="Calibri"/>
        <w:i/>
        <w:iCs/>
        <w:sz w:val="18"/>
        <w:szCs w:val="18"/>
        <w:u w:val="single"/>
      </w:rPr>
      <w:fldChar w:fldCharType="begin"/>
    </w:r>
    <w:r w:rsidRPr="00804F6C">
      <w:rPr>
        <w:rFonts w:ascii="Calibri" w:hAnsi="Calibri" w:cs="Calibri"/>
        <w:i/>
        <w:iCs/>
        <w:sz w:val="18"/>
        <w:szCs w:val="18"/>
        <w:u w:val="single"/>
      </w:rPr>
      <w:instrText xml:space="preserve"> PAGE </w:instrText>
    </w:r>
    <w:r w:rsidRPr="00804F6C">
      <w:rPr>
        <w:rFonts w:ascii="Calibri" w:hAnsi="Calibri" w:cs="Calibri"/>
        <w:i/>
        <w:iCs/>
        <w:sz w:val="18"/>
        <w:szCs w:val="18"/>
        <w:u w:val="single"/>
      </w:rPr>
      <w:fldChar w:fldCharType="separate"/>
    </w:r>
    <w:r>
      <w:rPr>
        <w:rFonts w:ascii="Calibri" w:hAnsi="Calibri" w:cs="Calibri"/>
        <w:i/>
        <w:iCs/>
        <w:noProof/>
        <w:sz w:val="18"/>
        <w:szCs w:val="18"/>
        <w:u w:val="single"/>
      </w:rPr>
      <w:t>1</w:t>
    </w:r>
    <w:r w:rsidRPr="00804F6C">
      <w:rPr>
        <w:rFonts w:ascii="Calibri" w:hAnsi="Calibri" w:cs="Calibri"/>
        <w:i/>
        <w:iCs/>
        <w:sz w:val="18"/>
        <w:szCs w:val="18"/>
        <w:u w:val="single"/>
      </w:rPr>
      <w:fldChar w:fldCharType="end"/>
    </w:r>
    <w:r w:rsidRPr="00804F6C">
      <w:rPr>
        <w:rFonts w:ascii="Calibri" w:hAnsi="Calibri" w:cs="Calibri"/>
        <w:i/>
        <w:iCs/>
        <w:sz w:val="18"/>
        <w:szCs w:val="18"/>
        <w:u w:val="single"/>
      </w:rPr>
      <w:t xml:space="preserve"> от </w:t>
    </w:r>
    <w:r w:rsidRPr="00804F6C">
      <w:rPr>
        <w:rFonts w:ascii="Calibri" w:hAnsi="Calibri" w:cs="Calibri"/>
        <w:i/>
        <w:iCs/>
        <w:sz w:val="18"/>
        <w:szCs w:val="18"/>
        <w:u w:val="single"/>
      </w:rPr>
      <w:fldChar w:fldCharType="begin"/>
    </w:r>
    <w:r w:rsidRPr="00804F6C">
      <w:rPr>
        <w:rFonts w:ascii="Calibri" w:hAnsi="Calibri" w:cs="Calibri"/>
        <w:i/>
        <w:iCs/>
        <w:sz w:val="18"/>
        <w:szCs w:val="18"/>
        <w:u w:val="single"/>
      </w:rPr>
      <w:instrText xml:space="preserve"> NUMPAGES \*Arabic </w:instrText>
    </w:r>
    <w:r w:rsidRPr="00804F6C">
      <w:rPr>
        <w:rFonts w:ascii="Calibri" w:hAnsi="Calibri" w:cs="Calibri"/>
        <w:i/>
        <w:iCs/>
        <w:sz w:val="18"/>
        <w:szCs w:val="18"/>
        <w:u w:val="single"/>
      </w:rPr>
      <w:fldChar w:fldCharType="separate"/>
    </w:r>
    <w:r>
      <w:rPr>
        <w:rFonts w:ascii="Calibri" w:hAnsi="Calibri" w:cs="Calibri"/>
        <w:i/>
        <w:iCs/>
        <w:noProof/>
        <w:sz w:val="18"/>
        <w:szCs w:val="18"/>
        <w:u w:val="single"/>
      </w:rPr>
      <w:t>6</w:t>
    </w:r>
    <w:r w:rsidRPr="00804F6C">
      <w:rPr>
        <w:rFonts w:ascii="Calibri" w:hAnsi="Calibri" w:cs="Calibri"/>
        <w:i/>
        <w:iCs/>
        <w:sz w:val="18"/>
        <w:szCs w:val="18"/>
        <w:u w:val="single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321" w:rsidRDefault="008A1321" w:rsidP="009A7E1D">
      <w:r>
        <w:separator/>
      </w:r>
    </w:p>
  </w:footnote>
  <w:footnote w:type="continuationSeparator" w:id="0">
    <w:p w:rsidR="008A1321" w:rsidRDefault="008A1321" w:rsidP="009A7E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B3E4C04"/>
    <w:lvl w:ilvl="0">
      <w:numFmt w:val="bullet"/>
      <w:lvlText w:val="*"/>
      <w:lvlJc w:val="left"/>
    </w:lvl>
  </w:abstractNum>
  <w:abstractNum w:abstractNumId="1">
    <w:nsid w:val="273F4F81"/>
    <w:multiLevelType w:val="singleLevel"/>
    <w:tmpl w:val="B37AEDE0"/>
    <w:lvl w:ilvl="0">
      <w:start w:val="6"/>
      <w:numFmt w:val="decimal"/>
      <w:lvlText w:val="4.1.%1."/>
      <w:legacy w:legacy="1" w:legacySpace="0" w:legacyIndent="624"/>
      <w:lvlJc w:val="left"/>
      <w:rPr>
        <w:rFonts w:ascii="Times New Roman" w:hAnsi="Times New Roman" w:hint="default"/>
      </w:rPr>
    </w:lvl>
  </w:abstractNum>
  <w:abstractNum w:abstractNumId="2">
    <w:nsid w:val="2B7447F8"/>
    <w:multiLevelType w:val="singleLevel"/>
    <w:tmpl w:val="528E816A"/>
    <w:lvl w:ilvl="0">
      <w:start w:val="1"/>
      <w:numFmt w:val="decimal"/>
      <w:lvlText w:val="6.%1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3">
    <w:nsid w:val="2FF17583"/>
    <w:multiLevelType w:val="singleLevel"/>
    <w:tmpl w:val="0C1E1C94"/>
    <w:lvl w:ilvl="0">
      <w:start w:val="11"/>
      <w:numFmt w:val="decimal"/>
      <w:lvlText w:val="%1."/>
      <w:legacy w:legacy="1" w:legacySpace="0" w:legacyIndent="403"/>
      <w:lvlJc w:val="left"/>
      <w:rPr>
        <w:rFonts w:ascii="Times New Roman" w:hAnsi="Times New Roman" w:hint="default"/>
      </w:rPr>
    </w:lvl>
  </w:abstractNum>
  <w:abstractNum w:abstractNumId="4">
    <w:nsid w:val="3FC10FC5"/>
    <w:multiLevelType w:val="singleLevel"/>
    <w:tmpl w:val="57A00DC4"/>
    <w:lvl w:ilvl="0">
      <w:start w:val="2"/>
      <w:numFmt w:val="decimal"/>
      <w:lvlText w:val="1.%1."/>
      <w:legacy w:legacy="1" w:legacySpace="0" w:legacyIndent="403"/>
      <w:lvlJc w:val="left"/>
      <w:rPr>
        <w:rFonts w:ascii="Times New Roman" w:hAnsi="Times New Roman" w:hint="default"/>
      </w:rPr>
    </w:lvl>
  </w:abstractNum>
  <w:abstractNum w:abstractNumId="5">
    <w:nsid w:val="4C9B26F9"/>
    <w:multiLevelType w:val="multilevel"/>
    <w:tmpl w:val="BDEC8ADA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60700064"/>
    <w:multiLevelType w:val="singleLevel"/>
    <w:tmpl w:val="63A4F212"/>
    <w:lvl w:ilvl="0">
      <w:start w:val="1"/>
      <w:numFmt w:val="decimal"/>
      <w:lvlText w:val="4.1.%1"/>
      <w:legacy w:legacy="1" w:legacySpace="0" w:legacyIndent="571"/>
      <w:lvlJc w:val="left"/>
      <w:rPr>
        <w:rFonts w:ascii="Times New Roman" w:hAnsi="Times New Roman" w:hint="default"/>
      </w:rPr>
    </w:lvl>
  </w:abstractNum>
  <w:abstractNum w:abstractNumId="7">
    <w:nsid w:val="64BB1734"/>
    <w:multiLevelType w:val="singleLevel"/>
    <w:tmpl w:val="DAEE6A12"/>
    <w:lvl w:ilvl="0">
      <w:start w:val="15"/>
      <w:numFmt w:val="decimal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8">
    <w:nsid w:val="793C4F43"/>
    <w:multiLevelType w:val="multilevel"/>
    <w:tmpl w:val="25A0D83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778" w:hanging="495"/>
      </w:pPr>
      <w:rPr>
        <w:rFonts w:hint="default"/>
        <w:i w:val="0"/>
        <w:iCs w:val="0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i w:val="0"/>
        <w:iCs w:val="0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i w:val="0"/>
        <w:iCs w:val="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i w:val="0"/>
        <w:iCs w:val="0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i w:val="0"/>
        <w:iCs w:val="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i w:val="0"/>
        <w:iCs w:val="0"/>
      </w:rPr>
    </w:lvl>
  </w:abstractNum>
  <w:num w:numId="1">
    <w:abstractNumId w:val="4"/>
  </w:num>
  <w:num w:numId="2">
    <w:abstractNumId w:val="0"/>
    <w:lvlOverride w:ilvl="0">
      <w:lvl w:ilvl="0">
        <w:numFmt w:val="bullet"/>
        <w:lvlText w:val="-"/>
        <w:legacy w:legacy="1" w:legacySpace="0" w:legacyIndent="191"/>
        <w:lvlJc w:val="left"/>
        <w:rPr>
          <w:rFonts w:ascii="Times New Roman" w:hAnsi="Times New Roman" w:hint="default"/>
        </w:rPr>
      </w:lvl>
    </w:lvlOverride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217F"/>
    <w:rsid w:val="0002570B"/>
    <w:rsid w:val="00116B56"/>
    <w:rsid w:val="00151FB9"/>
    <w:rsid w:val="002C5684"/>
    <w:rsid w:val="003F7AF6"/>
    <w:rsid w:val="005F675C"/>
    <w:rsid w:val="00781093"/>
    <w:rsid w:val="007F4B7C"/>
    <w:rsid w:val="00804F6C"/>
    <w:rsid w:val="00832676"/>
    <w:rsid w:val="008650E3"/>
    <w:rsid w:val="008A1321"/>
    <w:rsid w:val="00914136"/>
    <w:rsid w:val="0099217F"/>
    <w:rsid w:val="009A7E1D"/>
    <w:rsid w:val="009C2518"/>
    <w:rsid w:val="00AF44DC"/>
    <w:rsid w:val="00B932FF"/>
    <w:rsid w:val="00DA1530"/>
    <w:rsid w:val="00E34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17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9217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9217F"/>
    <w:rPr>
      <w:rFonts w:ascii="Times New Roman" w:hAnsi="Times New Roman" w:cs="Times New Roman"/>
      <w:sz w:val="24"/>
      <w:szCs w:val="24"/>
      <w:lang w:eastAsia="ar-SA" w:bidi="ar-SA"/>
    </w:rPr>
  </w:style>
  <w:style w:type="paragraph" w:styleId="NoSpacing">
    <w:name w:val="No Spacing"/>
    <w:uiPriority w:val="99"/>
    <w:qFormat/>
    <w:rsid w:val="0099217F"/>
    <w:pPr>
      <w:suppressAutoHyphens/>
      <w:jc w:val="both"/>
    </w:pPr>
    <w:rPr>
      <w:rFonts w:cs="Calibri"/>
      <w:lang w:val="en-US" w:eastAsia="ar-SA"/>
    </w:rPr>
  </w:style>
  <w:style w:type="paragraph" w:styleId="ListParagraph">
    <w:name w:val="List Paragraph"/>
    <w:basedOn w:val="Normal"/>
    <w:uiPriority w:val="99"/>
    <w:qFormat/>
    <w:rsid w:val="0099217F"/>
    <w:pPr>
      <w:suppressAutoHyphens w:val="0"/>
      <w:ind w:left="720"/>
    </w:pPr>
    <w:rPr>
      <w:lang w:eastAsia="bg-BG"/>
    </w:rPr>
  </w:style>
  <w:style w:type="character" w:customStyle="1" w:styleId="apple-converted-space">
    <w:name w:val="apple-converted-space"/>
    <w:basedOn w:val="DefaultParagraphFont"/>
    <w:uiPriority w:val="99"/>
    <w:rsid w:val="0099217F"/>
  </w:style>
  <w:style w:type="character" w:customStyle="1" w:styleId="ldef">
    <w:name w:val="ldef"/>
    <w:basedOn w:val="DefaultParagraphFont"/>
    <w:uiPriority w:val="99"/>
    <w:rsid w:val="009921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6</Pages>
  <Words>2407</Words>
  <Characters>13725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Glschet</dc:creator>
  <cp:keywords/>
  <dc:description/>
  <cp:lastModifiedBy>AGO1</cp:lastModifiedBy>
  <cp:revision>3</cp:revision>
  <cp:lastPrinted>2016-08-01T11:02:00Z</cp:lastPrinted>
  <dcterms:created xsi:type="dcterms:W3CDTF">2016-07-28T12:49:00Z</dcterms:created>
  <dcterms:modified xsi:type="dcterms:W3CDTF">2016-08-01T11:03:00Z</dcterms:modified>
</cp:coreProperties>
</file>